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54" w:tblpY="12413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B0688D" w14:paraId="72BED706" w14:textId="77777777" w:rsidTr="007057F4">
        <w:trPr>
          <w:trHeight w:val="1080"/>
        </w:trPr>
        <w:tc>
          <w:tcPr>
            <w:tcW w:w="5449" w:type="dxa"/>
            <w:vAlign w:val="center"/>
          </w:tcPr>
          <w:p w14:paraId="6855DDC4" w14:textId="18CD3725" w:rsidR="00B0688D" w:rsidRDefault="00042C13" w:rsidP="007057F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8F3838" wp14:editId="3DCE6DB5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19685</wp:posOffset>
                      </wp:positionV>
                      <wp:extent cx="3609975" cy="474980"/>
                      <wp:effectExtent l="0" t="0" r="0" b="127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9975" cy="474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4A20BF" w14:textId="11EA8389" w:rsidR="00F472ED" w:rsidRPr="00F472ED" w:rsidRDefault="00F472ED" w:rsidP="00F472ED">
                                  <w:pPr>
                                    <w:rPr>
                                      <w:rFonts w:ascii="TH Sarabun New" w:hAnsi="TH Sarabun New" w:cs="TH Sarabun New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  <w:t>พ.ศ. ๒๕๖</w:t>
                                  </w:r>
                                  <w:r w:rsidR="000942F6">
                                    <w:rPr>
                                      <w:rFonts w:ascii="TH Sarabun New" w:hAnsi="TH Sarabun New" w:cs="TH Sarabun New" w:hint="cs"/>
                                      <w:b w:val="0"/>
                                      <w:bCs/>
                                      <w:color w:val="1C4A83" w:themeColor="accent6" w:themeShade="BF"/>
                                      <w:sz w:val="48"/>
                                      <w:szCs w:val="48"/>
                                      <w:cs/>
                                      <w:lang w:bidi="th-TH"/>
                                    </w:rPr>
                                    <w:t>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F383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7.6pt;margin-top:1.55pt;width:284.2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9OGQIAACw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" filled="f" stroked="f" strokeweight=".5pt">
                      <v:textbox>
                        <w:txbxContent>
                          <w:p w14:paraId="074A20BF" w14:textId="11EA8389" w:rsidR="00F472ED" w:rsidRPr="00F472ED" w:rsidRDefault="00F472ED" w:rsidP="00F472ED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พ.ศ. ๒๕๖</w:t>
                            </w:r>
                            <w:r w:rsid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14:paraId="4129917A" w14:textId="4AB35733" w:rsidR="00B0688D" w:rsidRDefault="00B0688D" w:rsidP="007057F4">
            <w:pPr>
              <w:jc w:val="right"/>
            </w:pPr>
          </w:p>
        </w:tc>
      </w:tr>
    </w:tbl>
    <w:p w14:paraId="5FCA9F9B" w14:textId="1ED7E9E8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 w:rsidRPr="00D967AC">
        <w:rPr>
          <w:noProof/>
        </w:rPr>
        <w:drawing>
          <wp:anchor distT="0" distB="0" distL="114300" distR="114300" simplePos="0" relativeHeight="251674624" behindDoc="0" locked="0" layoutInCell="1" allowOverlap="1" wp14:anchorId="6311B356" wp14:editId="38AA693A">
            <wp:simplePos x="0" y="0"/>
            <wp:positionH relativeFrom="margin">
              <wp:posOffset>2208810</wp:posOffset>
            </wp:positionH>
            <wp:positionV relativeFrom="paragraph">
              <wp:posOffset>-285008</wp:posOffset>
            </wp:positionV>
            <wp:extent cx="1662546" cy="1710047"/>
            <wp:effectExtent l="0" t="0" r="0" b="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432" cy="171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D70E6" w14:textId="2AFC3625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5A5E480" w14:textId="53E3C69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2099D808" w14:textId="7F3D581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49D06A0" w14:textId="402AB5E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343487" w14:textId="41908322" w:rsidR="006617AC" w:rsidRDefault="00F92E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3EB1C1" wp14:editId="600375A2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914400" cy="7239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DE65" w14:textId="3B61C5A0" w:rsidR="006617AC" w:rsidRPr="00F472ED" w:rsidRDefault="006617AC" w:rsidP="006617A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0"/>
                                <w:szCs w:val="32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สถานีตำรวจนครบาลเตาปูน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B1C1" id="Text Box 26" o:spid="_x0000_s1027" type="#_x0000_t202" style="position:absolute;left:0;text-align:left;margin-left:0;margin-top:.9pt;width:1in;height:57pt;z-index:25167974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" filled="f" stroked="f" strokeweight=".5pt">
                <v:textbox>
                  <w:txbxContent>
                    <w:p w14:paraId="0205DE65" w14:textId="3B61C5A0" w:rsidR="006617AC" w:rsidRPr="00F472ED" w:rsidRDefault="006617AC" w:rsidP="006617A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0"/>
                          <w:szCs w:val="32"/>
                        </w:rPr>
                      </w:pPr>
                      <w:r w:rsidRPr="00F472ED">
                        <w:rPr>
                          <w:rFonts w:ascii="TH Sarabun New" w:hAnsi="TH Sarabun New" w:cs="TH Sarabun New" w:hint="cs"/>
                          <w:b w:val="0"/>
                          <w:bCs/>
                          <w:color w:val="1C4A83" w:themeColor="accent6" w:themeShade="BF"/>
                          <w:sz w:val="72"/>
                          <w:szCs w:val="72"/>
                          <w:cs/>
                          <w:lang w:bidi="th-TH"/>
                        </w:rPr>
                        <w:t>สถานีตำรวจนครบาลเตาปูน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B9C43" w14:textId="7993F27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D7B8A10" w14:textId="752780B4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93683" wp14:editId="6906FC01">
            <wp:simplePos x="0" y="0"/>
            <wp:positionH relativeFrom="column">
              <wp:posOffset>3020060</wp:posOffset>
            </wp:positionH>
            <wp:positionV relativeFrom="paragraph">
              <wp:posOffset>175260</wp:posOffset>
            </wp:positionV>
            <wp:extent cx="2273935" cy="3122295"/>
            <wp:effectExtent l="0" t="0" r="0" b="1905"/>
            <wp:wrapNone/>
            <wp:docPr id="2" name="Graphic 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977994" wp14:editId="2B4429E7">
            <wp:simplePos x="0" y="0"/>
            <wp:positionH relativeFrom="column">
              <wp:posOffset>-1071880</wp:posOffset>
            </wp:positionH>
            <wp:positionV relativeFrom="paragraph">
              <wp:posOffset>342265</wp:posOffset>
            </wp:positionV>
            <wp:extent cx="5859780" cy="2489835"/>
            <wp:effectExtent l="0" t="0" r="7620" b="5715"/>
            <wp:wrapNone/>
            <wp:docPr id="1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AC">
        <w:rPr>
          <w:noProof/>
        </w:rPr>
        <w:drawing>
          <wp:anchor distT="0" distB="0" distL="114300" distR="114300" simplePos="0" relativeHeight="251662336" behindDoc="1" locked="0" layoutInCell="1" allowOverlap="1" wp14:anchorId="2E8C73E5" wp14:editId="7108417B">
            <wp:simplePos x="0" y="0"/>
            <wp:positionH relativeFrom="column">
              <wp:posOffset>-206375</wp:posOffset>
            </wp:positionH>
            <wp:positionV relativeFrom="paragraph">
              <wp:posOffset>1753235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6451" w14:textId="078164D7" w:rsidR="00F92E87" w:rsidRDefault="006659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30F53" wp14:editId="2CE06AE1">
                <wp:simplePos x="0" y="0"/>
                <wp:positionH relativeFrom="column">
                  <wp:posOffset>-559867</wp:posOffset>
                </wp:positionH>
                <wp:positionV relativeFrom="paragraph">
                  <wp:posOffset>97663</wp:posOffset>
                </wp:positionV>
                <wp:extent cx="914400" cy="851338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56095" w14:textId="4D677B87" w:rsidR="006617AC" w:rsidRPr="000942F6" w:rsidRDefault="00CD6F9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</w:rPr>
                            </w:pPr>
                            <w:r w:rsidRP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แผนการใช้จ่ายงบประมาณ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0F53" id="Text Box 18" o:spid="_x0000_s1028" type="#_x0000_t202" style="position:absolute;left:0;text-align:left;margin-left:-44.1pt;margin-top:7.7pt;width:1in;height:67.0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" filled="f" stroked="f" strokeweight=".5pt">
                <v:textbox>
                  <w:txbxContent>
                    <w:p w14:paraId="58856095" w14:textId="4D677B87" w:rsidR="006617AC" w:rsidRPr="000942F6" w:rsidRDefault="00CD6F9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</w:rPr>
                      </w:pPr>
                      <w:r w:rsidRPr="000942F6"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  <w:lang w:bidi="th-TH"/>
                        </w:rPr>
                        <w:t>แผนการใช้จ่ายงบประมาณ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00D778C7" w14:textId="53746A58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08CC44F" w14:textId="6CE68C79" w:rsidR="006617AC" w:rsidRDefault="00CD6F94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906A9" wp14:editId="7B67CE85">
                <wp:simplePos x="0" y="0"/>
                <wp:positionH relativeFrom="page">
                  <wp:posOffset>160934</wp:posOffset>
                </wp:positionH>
                <wp:positionV relativeFrom="paragraph">
                  <wp:posOffset>299110</wp:posOffset>
                </wp:positionV>
                <wp:extent cx="914400" cy="8509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52A88" w14:textId="26EF711E" w:rsidR="006617AC" w:rsidRPr="000942F6" w:rsidRDefault="00CD6F94" w:rsidP="006617A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</w:rPr>
                            </w:pPr>
                            <w:r w:rsidRP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ประจำปี</w:t>
                            </w:r>
                            <w:r w:rsidR="00B41487" w:rsidRP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งบประมาณ ๒๕๖</w:t>
                            </w:r>
                            <w:r w:rsidR="000942F6" w:rsidRPr="000942F6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FFFFFF" w:themeColor="background1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06A9" id="Text Box 23" o:spid="_x0000_s1029" type="#_x0000_t202" style="position:absolute;left:0;text-align:left;margin-left:12.65pt;margin-top:23.55pt;width:1in;height:67pt;z-index:25167769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" filled="f" stroked="f" strokeweight=".5pt">
                <v:textbox>
                  <w:txbxContent>
                    <w:p w14:paraId="1F552A88" w14:textId="26EF711E" w:rsidR="006617AC" w:rsidRPr="000942F6" w:rsidRDefault="00CD6F94" w:rsidP="006617A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</w:rPr>
                      </w:pPr>
                      <w:r w:rsidRPr="000942F6"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  <w:lang w:bidi="th-TH"/>
                        </w:rPr>
                        <w:t>ประจำปี</w:t>
                      </w:r>
                      <w:r w:rsidR="00B41487" w:rsidRPr="000942F6"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  <w:lang w:bidi="th-TH"/>
                        </w:rPr>
                        <w:t>งบประมาณ ๒๕๖</w:t>
                      </w:r>
                      <w:r w:rsidR="000942F6" w:rsidRPr="000942F6">
                        <w:rPr>
                          <w:rFonts w:ascii="TH Sarabun New" w:hAnsi="TH Sarabun New" w:cs="TH Sarabun New" w:hint="cs"/>
                          <w:b w:val="0"/>
                          <w:bCs/>
                          <w:color w:val="FFFFFF" w:themeColor="background1"/>
                          <w:sz w:val="88"/>
                          <w:szCs w:val="88"/>
                          <w:cs/>
                          <w:lang w:bidi="th-TH"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2F3075" w14:textId="00B7D7B4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DA02735" wp14:editId="31A6E1AD">
            <wp:simplePos x="0" y="0"/>
            <wp:positionH relativeFrom="margin">
              <wp:posOffset>5048250</wp:posOffset>
            </wp:positionH>
            <wp:positionV relativeFrom="paragraph">
              <wp:posOffset>153035</wp:posOffset>
            </wp:positionV>
            <wp:extent cx="1175385" cy="69596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2"/>
                    <a:stretch/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AA34" w14:textId="2ABDF7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8C04A14" w14:textId="1C3623E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182FC12" w14:textId="0AB05BA4" w:rsidR="006617AC" w:rsidRDefault="009A7D34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3" behindDoc="1" locked="0" layoutInCell="1" allowOverlap="1" wp14:anchorId="03222CB7" wp14:editId="1BF61407">
            <wp:simplePos x="0" y="0"/>
            <wp:positionH relativeFrom="page">
              <wp:align>right</wp:align>
            </wp:positionH>
            <wp:positionV relativeFrom="paragraph">
              <wp:posOffset>176530</wp:posOffset>
            </wp:positionV>
            <wp:extent cx="7043875" cy="3328670"/>
            <wp:effectExtent l="0" t="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387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9B082" w14:textId="7700BF03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FB8D381" w14:textId="17B6576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7D8B1F5" w14:textId="11E3B5B1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D80750F" w14:textId="05E93AB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8A0B964" w14:textId="234F0D0B" w:rsidR="006617AC" w:rsidRDefault="006617AC" w:rsidP="00ED1ADD">
      <w:pPr>
        <w:jc w:val="center"/>
        <w:rPr>
          <w:rFonts w:ascii="TH SarabunIT๙" w:hAnsi="TH SarabunIT๙" w:cs="TH SarabunIT๙"/>
          <w:bCs/>
          <w:sz w:val="32"/>
          <w:szCs w:val="32"/>
        </w:rPr>
      </w:pPr>
    </w:p>
    <w:p w14:paraId="3BD9E0DF" w14:textId="296C05E0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0687DAB" w14:textId="6CBACAA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B09BFC9" w14:textId="1564AD4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6A8CB16" w14:textId="70F976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4F1278B" w14:textId="3AB3466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3845806" w14:textId="1869E89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E6F6FE3" w14:textId="46B5A79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AB66546" w14:textId="53B2487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B1D4AD" w14:textId="2022C1C4" w:rsidR="006617AC" w:rsidRDefault="00042C13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1A0F5" wp14:editId="015FF1EE">
                <wp:simplePos x="0" y="0"/>
                <wp:positionH relativeFrom="column">
                  <wp:posOffset>-19493</wp:posOffset>
                </wp:positionH>
                <wp:positionV relativeFrom="paragraph">
                  <wp:posOffset>158115</wp:posOffset>
                </wp:positionV>
                <wp:extent cx="361009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5417" w14:textId="31FD0C11" w:rsidR="00B0688D" w:rsidRPr="00F472ED" w:rsidRDefault="00F472ED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ประจำปีงบประมาณ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A0F5" id="Text Box 13" o:spid="_x0000_s1030" type="#_x0000_t202" style="position:absolute;left:0;text-align:left;margin-left:-1.55pt;margin-top:12.45pt;width:284.2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2FGw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" filled="f" stroked="f" strokeweight=".5pt">
                <v:textbox>
                  <w:txbxContent>
                    <w:p w14:paraId="088D5417" w14:textId="31FD0C11" w:rsidR="00B0688D" w:rsidRPr="00F472ED" w:rsidRDefault="00F472ED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  <w:r w:rsidRPr="00F472ED"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 xml:space="preserve">ประจำปีงบประมาณ </w:t>
                      </w:r>
                    </w:p>
                  </w:txbxContent>
                </v:textbox>
              </v:shape>
            </w:pict>
          </mc:Fallback>
        </mc:AlternateContent>
      </w:r>
    </w:p>
    <w:p w14:paraId="4534BED5" w14:textId="130634E8" w:rsidR="00AF57A4" w:rsidRDefault="001B135A" w:rsidP="00303541">
      <w:pPr>
        <w:spacing w:after="20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 w:type="page"/>
      </w:r>
    </w:p>
    <w:p w14:paraId="3F2693E0" w14:textId="065BB281" w:rsidR="003555F4" w:rsidRDefault="003555F4" w:rsidP="003555F4">
      <w:pPr>
        <w:jc w:val="center"/>
        <w:rPr>
          <w:rFonts w:ascii="TH SarabunIT๙" w:hAnsi="TH SarabunIT๙" w:cs="TH SarabunIT๙"/>
          <w:sz w:val="36"/>
          <w:szCs w:val="36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</w:rPr>
        <w:lastRenderedPageBreak/>
        <w:drawing>
          <wp:inline distT="0" distB="0" distL="0" distR="0" wp14:anchorId="06DBAC59" wp14:editId="26185236">
            <wp:extent cx="911733" cy="998753"/>
            <wp:effectExtent l="0" t="0" r="3175" b="0"/>
            <wp:docPr id="55979205" name="Picture 5597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" cy="9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C206F" w14:textId="168FE7CB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 สถานีตำรวจนครบาลเตาปูน</w:t>
      </w:r>
    </w:p>
    <w:p w14:paraId="31F18F90" w14:textId="047C8007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เรื่อง  เผยแพร่แผนการใช้จ่ายงบประมาณของสถานีตำรวจนครบาลเตาปูน</w:t>
      </w:r>
    </w:p>
    <w:p w14:paraId="6BFD5844" w14:textId="3D4BCE55" w:rsidR="003555F4" w:rsidRPr="009C5948" w:rsidRDefault="003555F4" w:rsidP="00DB0157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 พุทธศักราช ๒๕๖</w:t>
      </w:r>
      <w:r w:rsidR="000942F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5FEFAF43" w14:textId="66F80E89" w:rsidR="003555F4" w:rsidRPr="009C5948" w:rsidRDefault="003555F4" w:rsidP="003555F4">
      <w:pPr>
        <w:jc w:val="center"/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  <w:t>_______________________</w:t>
      </w:r>
    </w:p>
    <w:p w14:paraId="0318DC85" w14:textId="433036B3" w:rsidR="003555F4" w:rsidRPr="009C5948" w:rsidRDefault="003555F4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ตามพระราชบัญญัติการจัดซื้อจัดจ้างและการบริหารพัสดุภาครัฐ พุทธศักราช ๒๕๖๐ มาตร ๑๑ บัญญัติที่ว่า “ให้หน่วยงานของรัฐ จัดทำแผนการจัดซื้อจัดจ้างประจำปี และประกาศเผยแพร่ในระบบเครือข่ายสารสนเทศกรมบัญชีกลาง และของหน่วยงานของรัฐตามวิธีการที่กรมบัญชีกลางกำหนดและให้ปิดประกาศโดยเปิดเผย ณ สถานที่ปิดประกาศของหน่วยงานของรัฐ” นั้น</w:t>
      </w:r>
    </w:p>
    <w:p w14:paraId="13B6EB69" w14:textId="0B130C58" w:rsidR="00613CB9" w:rsidRPr="009C5948" w:rsidRDefault="00613CB9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สถานีตำรวจนครบาลเตาปูน จึงอาศัยอำนาจตามความในมาตรา ๑๑ แห่งพระราชบัญญัติการจัดซื้อจัดจ้างและการบริหารพัสดุภาครัฐ พุทธศักราช ๒๕๖๐ และข้อ ๑๑ แห่งระเบียบกระทรวงการคลังว่าด้วยการจัดซื้อจัดจ้างและการบริหารพัสดุภาครัฐ พุทธศักราช ๒๕๖๐ จึงขอเผยแพร่แผนการจัดซื้อจัดจ้างประจำปีงบประมาณ พุทธศักราช ๒๕๖</w:t>
      </w:r>
      <w:r w:rsidR="000942F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ของสถานีตำรวจนครบาลเตาปูน เพื่อให้การดำเนินการจัดซื้อจัดจ้างของหน่วยงานเป็นไปด้วยความโปร่งใส และตรวจสอบได้ ตามรายละเอียดแนบท้ายประกาศนี้</w:t>
      </w:r>
    </w:p>
    <w:p w14:paraId="6AD7E662" w14:textId="6FB62F71" w:rsidR="006E4075" w:rsidRPr="009C5948" w:rsidRDefault="006E4075" w:rsidP="00613CB9">
      <w:pPr>
        <w:spacing w:before="120"/>
        <w:ind w:firstLine="1418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จึงประกาศให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้ทราบโดยทั่วกัน</w:t>
      </w:r>
    </w:p>
    <w:p w14:paraId="2A659505" w14:textId="63976981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12DE5AD8" w14:textId="22B251EB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ประกาศ   ณ   วันที่    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๑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พฤศจิกายน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DB0157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พุทธศักราช  ๒๕๖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๖</w:t>
      </w:r>
    </w:p>
    <w:p w14:paraId="6FA6AC75" w14:textId="398B4792" w:rsidR="00851AA1" w:rsidRPr="009C5948" w:rsidRDefault="0027316B" w:rsidP="00851AA1">
      <w:pPr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color w:val="auto"/>
          <w:sz w:val="32"/>
          <w:szCs w:val="32"/>
          <w:lang w:val="th-TH" w:bidi="th-TH"/>
        </w:rPr>
        <w:drawing>
          <wp:anchor distT="0" distB="0" distL="114300" distR="114300" simplePos="0" relativeHeight="251701248" behindDoc="0" locked="0" layoutInCell="1" allowOverlap="1" wp14:anchorId="498FB5D5" wp14:editId="014C8229">
            <wp:simplePos x="0" y="0"/>
            <wp:positionH relativeFrom="column">
              <wp:posOffset>3109643</wp:posOffset>
            </wp:positionH>
            <wp:positionV relativeFrom="paragraph">
              <wp:posOffset>260985</wp:posOffset>
            </wp:positionV>
            <wp:extent cx="1181819" cy="709091"/>
            <wp:effectExtent l="0" t="0" r="0" b="0"/>
            <wp:wrapNone/>
            <wp:docPr id="1772617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7025" name="Picture 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819" cy="70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233D7" w14:textId="5ADF09E4" w:rsidR="00851AA1" w:rsidRPr="009C5948" w:rsidRDefault="00851AA1" w:rsidP="00851AA1">
      <w:pPr>
        <w:tabs>
          <w:tab w:val="left" w:pos="396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3843C152" w14:textId="48E7F7E2" w:rsidR="00851AA1" w:rsidRPr="009C5948" w:rsidRDefault="00851AA1" w:rsidP="00B00A51">
      <w:pPr>
        <w:tabs>
          <w:tab w:val="left" w:pos="311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CF08E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B00A5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พันตำรวจเอก</w:t>
      </w:r>
    </w:p>
    <w:p w14:paraId="3488A9C6" w14:textId="1D5F651F" w:rsidR="00851AA1" w:rsidRPr="009C5948" w:rsidRDefault="00851AA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( </w:t>
      </w:r>
      <w:proofErr w:type="spellStart"/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สุร</w:t>
      </w:r>
      <w:proofErr w:type="spellEnd"/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เดช  ฉัตรไทย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)</w:t>
      </w:r>
    </w:p>
    <w:p w14:paraId="7F73C061" w14:textId="36B3E76D" w:rsidR="00B00A51" w:rsidRPr="009C5948" w:rsidRDefault="00B00A5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ผู้กำกับการสถานีตำรวจนครบาลเตาปูน</w:t>
      </w:r>
    </w:p>
    <w:p w14:paraId="56CF5C79" w14:textId="4BA948CB" w:rsidR="003555F4" w:rsidRPr="009C5948" w:rsidRDefault="003555F4">
      <w:pPr>
        <w:spacing w:after="200"/>
        <w:rPr>
          <w:rFonts w:ascii="TH SarabunIT๙" w:hAnsi="TH SarabunIT๙" w:cs="TH SarabunIT๙"/>
          <w:color w:val="auto"/>
          <w:sz w:val="36"/>
          <w:szCs w:val="36"/>
          <w:cs/>
        </w:rPr>
      </w:pPr>
      <w:r w:rsidRPr="009C5948">
        <w:rPr>
          <w:rFonts w:ascii="TH SarabunIT๙" w:hAnsi="TH SarabunIT๙" w:cs="TH SarabunIT๙"/>
          <w:color w:val="auto"/>
          <w:sz w:val="36"/>
          <w:szCs w:val="36"/>
        </w:rPr>
        <w:br w:type="page"/>
      </w:r>
    </w:p>
    <w:p w14:paraId="3C491FFE" w14:textId="6ED42C3A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  <w:r w:rsidRPr="009C5948">
        <w:rPr>
          <w:rFonts w:ascii="TH SarabunPSK" w:hAnsi="TH SarabunPSK" w:cs="TH SarabunPSK"/>
          <w:bCs/>
          <w:noProof/>
          <w:color w:val="auto"/>
          <w:sz w:val="36"/>
          <w:szCs w:val="36"/>
        </w:rPr>
        <w:lastRenderedPageBreak/>
        <w:drawing>
          <wp:inline distT="0" distB="0" distL="0" distR="0" wp14:anchorId="5CB19ECF" wp14:editId="57671164">
            <wp:extent cx="989163" cy="1080000"/>
            <wp:effectExtent l="0" t="0" r="1905" b="6350"/>
            <wp:docPr id="260770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70990" name="Picture 2607709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91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2A25" w14:textId="5C5D3594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>แผนการจัดซื้อจัดจ้าง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สถานีตำรวจนครบาลเตาปูน</w:t>
      </w: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</w:p>
    <w:p w14:paraId="6ADC6475" w14:textId="03B83811" w:rsidR="006B58C8" w:rsidRPr="009C5948" w:rsidRDefault="006B58C8" w:rsidP="006B58C8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ประจำปีงบประมาณ 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CD022F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๗</w:t>
      </w:r>
    </w:p>
    <w:p w14:paraId="31E71033" w14:textId="7119274E" w:rsidR="006B58C8" w:rsidRPr="009C5948" w:rsidRDefault="00B819E9" w:rsidP="00E94251">
      <w:pPr>
        <w:spacing w:before="240"/>
        <w:rPr>
          <w:rFonts w:ascii="TH SarabunPSK" w:hAnsi="TH SarabunPSK" w:cs="TH SarabunPSK"/>
          <w:b w:val="0"/>
          <w:bCs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cs/>
        </w:rPr>
        <w:t>หลักการและเหตุผล</w:t>
      </w:r>
    </w:p>
    <w:p w14:paraId="2D578D8B" w14:textId="3CC55AB9" w:rsidR="006B58C8" w:rsidRPr="009C5948" w:rsidRDefault="006B58C8" w:rsidP="006B58C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ตามพระราชบัญญัติการจัดซื้อจัดจ้างและการบริหารพัสดุภาครัฐ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มาตรา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๑๑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กำหนดให้หน่วยงานของรัฐจัดทำแผนการจัดซื้อจัดจ้างประจำปี และประกาศเผยแพร่ในระบบเครือข่าย สารสนเทศของกรมบัญชีกลางและของหน่วยงานของรัฐ ตามวิธีการที่กรมบัญชีกลางกำหนดและให้ปิดประกาศ โดยเปิดเผย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/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ณ สถานที่ปิดประกาศของหน่วยงานของรัฐ นอกจากนี้จะต้องปฏิบัติตามกฎหมาย ระเบียบ หรือหลักเกณฑ์อื่นที่เกี่ยวข้อง ไม่ว่าจะเป็นเกณฑ์มาตรฐานและตัวชี้วัดความโปร่งใสด้านการจัดหาพัสดุตามพระราชบัญญัติข้อมูลข่าวสารของทางราชการ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๒๕๔๐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ที่กำหนดให้ส่วนราชการจะต้องมีการจัดทำแผนการจัดหาพัสดุประจำปี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โดยกำหนดวิธีการจัดหาให้สอดคล้องกับภารกิจ เหมาะสมกับระเบียบ กฎหมายที่เกี่ยวข้องโดยมุ่งหวังให้มีการแข่งขันที่เป็นธรรม รวมถึงพระราชกฤษฎีกาว่าด้วยหลักเกณฑ์และวิธีการบริหารกิจการบ้านเมืองที่ดี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๒๕๔๖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มาตรา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๒๓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กำหนดว่า การจัดซื้อจัดจ้างให้ส่วนราชการ ดำเนินการโดยเปิดเผยและเที่ยงธรรมโดยพิจารณาประโยชน์และผลเสียทางสังคม ภาระต่อประชาชน คุณภาพ วัตถุประสงค์ที่จะใช้ราคาและประโยชน์ระยะยาวของส่วนราชการที่จะได้รับ ทั้งนี้เพื่อให้ส่วนราชการมีวิธีการจัดหาพัสดุให้เกิดความคุ้มค่า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(Value or Money)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ความโปร่งใส ความมีประสิทธิภาพและ ประสิทธิผลอันสอดคล้องกับหลักธรรมาภิบาล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(Good Governance)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ซึ่งเป็นส่วนสำคัญในการบริหารราชการแผ่นดินเพื่อให้เป็นไปตามระเบียบ กฎหมาย ประกาศ ของทางราชการที่เกี่ยวข้อง และให้การจัดซื้อจัดจ้าง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เป็นไปปอย่างมีประสิทธิภาพและเกิดประสิทธิผล สถานีตำรวจนครบาล</w:t>
      </w:r>
      <w:r w:rsidR="00B819E9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จึงได้จัดทำแผนการจัดซื้อจัดจ้างประจำปีงบประมาณ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12DDD907" w14:textId="77777777" w:rsidR="006B58C8" w:rsidRPr="009C5948" w:rsidRDefault="006B58C8" w:rsidP="006B58C8">
      <w:pPr>
        <w:ind w:firstLine="720"/>
        <w:rPr>
          <w:rFonts w:ascii="TH SarabunPSK" w:hAnsi="TH SarabunPSK" w:cs="TH SarabunPSK"/>
          <w:color w:val="auto"/>
          <w:sz w:val="16"/>
          <w:szCs w:val="16"/>
        </w:rPr>
      </w:pPr>
    </w:p>
    <w:p w14:paraId="63DB989D" w14:textId="19489C35" w:rsidR="006B58C8" w:rsidRPr="009C5948" w:rsidRDefault="00B819E9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>วัตถุประสงค์</w:t>
      </w:r>
    </w:p>
    <w:p w14:paraId="7A7AAC47" w14:textId="3E2F35C9" w:rsidR="006B58C8" w:rsidRPr="009C5948" w:rsidRDefault="00B819E9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เพื่อให้การดำเนินงานด้านพัสดุของสถานีตำรวจนครบาล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สอดคล้องกับกฎหมาย ระเบียบประกาศ ของทางราชการที่เกี่ยวข้อง</w:t>
      </w:r>
    </w:p>
    <w:p w14:paraId="4F30198D" w14:textId="33A29316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เพื่อให้การบริหารงานพัสดุเป็นไปอย่างมีประสิทธิภาพและเกิดประสิทธิผล</w:t>
      </w:r>
    </w:p>
    <w:p w14:paraId="03511682" w14:textId="1127F2EA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เพื่อให้มีแนวทางในการบริหารงานพัสดุที่ชัดเจน ป้องกันการเกิดข้อผิดพลาด ลดภาระหรือความ</w:t>
      </w:r>
    </w:p>
    <w:p w14:paraId="20ED8C0A" w14:textId="0A654CC1" w:rsidR="006B58C8" w:rsidRPr="009C5948" w:rsidRDefault="006B58C8" w:rsidP="009C594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ซ้ำซ้อนในการจัดหาพัสดุรวมถึงปัญหาอันเนื่องมาจากการไม่เข้าใจในระเบียบปฏิบัติหรือช่วงเวลา ในการจัดหาพัสดุ</w:t>
      </w:r>
    </w:p>
    <w:p w14:paraId="6FE11FDB" w14:textId="77777777" w:rsidR="009C5948" w:rsidRPr="009C5948" w:rsidRDefault="009C5948">
      <w:pPr>
        <w:spacing w:after="200"/>
        <w:rPr>
          <w:rFonts w:ascii="TH SarabunPSK" w:hAnsi="TH SarabunPSK" w:cs="TH SarabunPSK"/>
          <w:color w:val="auto"/>
          <w:sz w:val="32"/>
          <w:szCs w:val="32"/>
        </w:rPr>
      </w:pPr>
    </w:p>
    <w:p w14:paraId="64C83F4E" w14:textId="49C3F03D" w:rsidR="00E94251" w:rsidRDefault="009C5948" w:rsidP="00E94251">
      <w:pPr>
        <w:spacing w:after="200"/>
        <w:jc w:val="right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/ ๓.๔ เพื่อให้ผู้บังคับบัญชา...</w:t>
      </w:r>
      <w:r w:rsidR="00E94251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 w:type="page"/>
      </w:r>
    </w:p>
    <w:p w14:paraId="4228ACFF" w14:textId="27DEB33C" w:rsidR="009C5948" w:rsidRPr="009C5948" w:rsidRDefault="009C5948" w:rsidP="009C5948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lastRenderedPageBreak/>
        <w:t>( ๒ )</w:t>
      </w:r>
    </w:p>
    <w:p w14:paraId="3A73ADCB" w14:textId="0634F0A0" w:rsidR="006B58C8" w:rsidRPr="009C5948" w:rsidRDefault="008C4E77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เพื่อให้ผู้บังคับบัญชา สามารถตรวจสอบและรับทราบข้อมูลที่เกี่ยวข้องกับการจัดหาพัสดุ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>ทุกประเภท ของสถานีตำรวจนครบาล</w:t>
      </w:r>
      <w:r w:rsidR="00B819E9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</w:p>
    <w:p w14:paraId="12319092" w14:textId="7A9E25EB" w:rsidR="00B06990" w:rsidRPr="009C5948" w:rsidRDefault="00B06990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๓.๕ เพื่อให้</w:t>
      </w:r>
      <w:bookmarkStart w:id="0" w:name="_Hlk135039706"/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เกิดความโปร่งใส และสามารถตรวจสอบได้</w:t>
      </w:r>
      <w:bookmarkEnd w:id="0"/>
    </w:p>
    <w:p w14:paraId="02DF0A35" w14:textId="77777777" w:rsidR="006B58C8" w:rsidRPr="009C5948" w:rsidRDefault="006B58C8" w:rsidP="006B58C8">
      <w:pPr>
        <w:jc w:val="thaiDistribute"/>
        <w:rPr>
          <w:rFonts w:ascii="TH SarabunPSK" w:hAnsi="TH SarabunPSK" w:cs="TH SarabunPSK"/>
          <w:color w:val="auto"/>
          <w:sz w:val="12"/>
          <w:szCs w:val="12"/>
        </w:rPr>
      </w:pPr>
    </w:p>
    <w:p w14:paraId="41975557" w14:textId="35621533" w:rsidR="006B58C8" w:rsidRPr="009C5948" w:rsidRDefault="008C4E77" w:rsidP="006B58C8">
      <w:pPr>
        <w:jc w:val="thaiDistribute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๔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>วิธีดำเนินการ</w:t>
      </w:r>
    </w:p>
    <w:p w14:paraId="07965672" w14:textId="1608F452" w:rsidR="00B06990" w:rsidRPr="009C5948" w:rsidRDefault="006B58C8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งานอำนวยการสถานีตำรวจนครบาล</w:t>
      </w:r>
      <w:r w:rsidR="008C4E77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ซึ่งรับผิดชอบงานพัสดุของหน่วยงาน ได้พิจารณา วิเคราะห์ความต้องการพัสดุของทุกสายงาน ในสถานีตำรวจนครบาล</w:t>
      </w:r>
      <w:r w:rsidR="00B819E9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จากแผนปฏิบัติการ ประจำปีงบประมาณ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จึงได้จัดทำแผนการจัดซื้อจัดจ้างดังกล่าว โดยจำแนกรายจ่ายตามงบประมาณของสถานี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ซึ่งในแต่ละรายการประกอบด้วย </w:t>
      </w:r>
    </w:p>
    <w:p w14:paraId="70AF95DC" w14:textId="77777777" w:rsidR="00B06990" w:rsidRPr="009C5948" w:rsidRDefault="006B58C8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/>
          <w:sz w:val="32"/>
          <w:szCs w:val="32"/>
          <w:cs/>
        </w:rPr>
        <w:t>ชื่อโครงการ/</w:t>
      </w:r>
      <w:r w:rsidR="00B06990" w:rsidRPr="009C5948"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14:paraId="6681F90F" w14:textId="77777777" w:rsidR="00B06990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เป้าหมาย/วิธีการดำเนินการ</w:t>
      </w:r>
    </w:p>
    <w:p w14:paraId="70FAE461" w14:textId="0369F29E" w:rsidR="006B58C8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งบประมาณ/</w:t>
      </w:r>
      <w:r w:rsidR="001625F7" w:rsidRPr="009C5948">
        <w:rPr>
          <w:rFonts w:ascii="TH SarabunPSK" w:hAnsi="TH SarabunPSK" w:cs="TH SarabunPSK" w:hint="cs"/>
          <w:sz w:val="32"/>
          <w:szCs w:val="32"/>
          <w:cs/>
        </w:rPr>
        <w:t>แห่งที่จัดสรร/สนับสนุน</w:t>
      </w:r>
    </w:p>
    <w:p w14:paraId="51C06212" w14:textId="00B937E5" w:rsidR="001625F7" w:rsidRPr="009C5948" w:rsidRDefault="001625F7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ระยะเวลาดำเนินการ</w:t>
      </w:r>
    </w:p>
    <w:p w14:paraId="4CA96281" w14:textId="2FA16120" w:rsidR="001625F7" w:rsidRPr="009C5948" w:rsidRDefault="001625F7" w:rsidP="00CF5BE9">
      <w:pPr>
        <w:pStyle w:val="ListParagraph"/>
        <w:numPr>
          <w:ilvl w:val="0"/>
          <w:numId w:val="3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</w:t>
      </w:r>
    </w:p>
    <w:p w14:paraId="09011841" w14:textId="522210C8" w:rsidR="00CF5BE9" w:rsidRPr="009C5948" w:rsidRDefault="00CF5BE9" w:rsidP="00CF5BE9">
      <w:pPr>
        <w:ind w:left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( รายละเอียดแผนตามเอกสารที่แนบ)</w:t>
      </w:r>
    </w:p>
    <w:p w14:paraId="1188AEFB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3AD7E0B" w14:textId="0FE10514" w:rsidR="006B58C8" w:rsidRPr="009C5948" w:rsidRDefault="008C4E77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  <w:lang w:bidi="th-TH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๕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 xml:space="preserve">ระยะเวลาในการจัดซื้อจัดจ้าง ประจำปีงบประมาณ 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๒๕๖</w:t>
      </w:r>
      <w:r w:rsidR="000356D6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๗</w:t>
      </w:r>
    </w:p>
    <w:p w14:paraId="27C7DDBC" w14:textId="144D5925" w:rsidR="006B58C8" w:rsidRPr="009C5948" w:rsidRDefault="006B58C8" w:rsidP="001625F7">
      <w:pPr>
        <w:ind w:firstLine="851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ในการจัดหาพัสดุตามแผนจัดซื้อจัดจ้างประจ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ปีงบประมาณ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กำหนดให้มีการจัดซื้อจัดจ้างตั้งแต่ช่วงเดือน ตุลาคม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–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เดือน กันยายน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0356D6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</w:p>
    <w:p w14:paraId="3A608101" w14:textId="02F38392" w:rsidR="006B58C8" w:rsidRPr="009C5948" w:rsidRDefault="008C4E77" w:rsidP="00B749DE">
      <w:pPr>
        <w:spacing w:before="120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</w:rPr>
        <w:t>ประโยชน์ที่คาดว่าจะได้รับ</w:t>
      </w:r>
    </w:p>
    <w:p w14:paraId="2E7160DA" w14:textId="5BA83A6E" w:rsidR="006B58C8" w:rsidRPr="009C5948" w:rsidRDefault="008C4E77" w:rsidP="00A047B9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</w:rPr>
        <w:t>.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การดำเนินงานด้านพัสดุสถานีตำรวจนครบาล</w:t>
      </w:r>
      <w:r w:rsidR="00B819E9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ถูกต้อง สอดคล้องกับกฎหมาย ระเบียบ</w:t>
      </w:r>
      <w:r w:rsidR="00A047B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>ประกาศของทางราชการที่เกี่ยวข้อง</w:t>
      </w:r>
    </w:p>
    <w:p w14:paraId="4E9D57C5" w14:textId="06795630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การบริหารงานพัสดุเป็นไปด้วยความเรียบร้อยอย่างมีประสิทธิภาพและเกิดประสิทธิผล</w:t>
      </w:r>
    </w:p>
    <w:p w14:paraId="053D12D6" w14:textId="16474B83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การบริหารงานพัสดุมีความชัดเจน ป้องกันการเกิดข้อผิดพลาด ลดภาระหรือความซ้ำซ้อนในการ</w:t>
      </w:r>
    </w:p>
    <w:p w14:paraId="13084F4C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</w:rPr>
        <w:t>จัดหาพัสดุ รวมถึงปัญหาอันเนื่องมาจากการไม่เข้าใจในระเบียบการปฏิบัติหรือช่วงเวลาในการจัดหาพัสดุ</w:t>
      </w:r>
    </w:p>
    <w:p w14:paraId="69F21148" w14:textId="51E8335A" w:rsidR="00703EE3" w:rsidRPr="009C5948" w:rsidRDefault="00A047B9" w:rsidP="00022822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ผู้บังคับบัญชาสามารถตรวจสอบและรับทราบข้อมูลที่เกี่ยวข้องกับการจัดหา พัสดุทุกประเภทของสถานีตำรวจนครบาล</w:t>
      </w:r>
      <w:r w:rsidR="00B819E9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เตาปูน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</w:rPr>
        <w:t xml:space="preserve"> ทั้งในรอบเดือน ไตรมาส หรือตลอดปีงบประมาณ</w:t>
      </w:r>
    </w:p>
    <w:p w14:paraId="40A740FF" w14:textId="14FCFDB5" w:rsidR="001625F7" w:rsidRPr="009C5948" w:rsidRDefault="001625F7" w:rsidP="00022822">
      <w:pPr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๖.๕ เกิดความโปร่งใส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และสามารถตรวจสอบได้</w:t>
      </w:r>
    </w:p>
    <w:p w14:paraId="31EAF883" w14:textId="64A3B4BE" w:rsidR="001B135A" w:rsidRDefault="001B135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4B64F318" w14:textId="39BEC045" w:rsidR="002415F6" w:rsidRDefault="002415F6">
      <w:pPr>
        <w:spacing w:after="2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FDBD375" w14:textId="77777777" w:rsidR="002415F6" w:rsidRDefault="002415F6" w:rsidP="002415F6">
      <w:pPr>
        <w:jc w:val="center"/>
        <w:rPr>
          <w:rFonts w:ascii="TH SarabunPSK" w:hAnsi="TH SarabunPSK" w:cs="TH SarabunPSK"/>
          <w:bCs/>
          <w:sz w:val="36"/>
          <w:szCs w:val="36"/>
        </w:rPr>
      </w:pPr>
      <w:r>
        <w:rPr>
          <w:rFonts w:ascii="TH SarabunPSK" w:hAnsi="TH SarabunPSK" w:cs="TH SarabunPSK"/>
          <w:bCs/>
          <w:noProof/>
          <w:sz w:val="36"/>
          <w:szCs w:val="36"/>
        </w:rPr>
        <w:lastRenderedPageBreak/>
        <w:drawing>
          <wp:inline distT="0" distB="0" distL="0" distR="0" wp14:anchorId="2FE40954" wp14:editId="03BE6DCE">
            <wp:extent cx="989163" cy="1080000"/>
            <wp:effectExtent l="0" t="0" r="1905" b="6350"/>
            <wp:docPr id="1434542031" name="Picture 143454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70990" name="Picture 2607709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91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2165" w14:textId="77777777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การติดตามประเมินผลตาม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</w:rPr>
        <w:t>แผนการจัดซื้อจัดจ้าง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</w:t>
      </w:r>
    </w:p>
    <w:p w14:paraId="66A9FD20" w14:textId="77777777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สถานีตำรวจนครบาลเตาปูน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 </w:t>
      </w:r>
    </w:p>
    <w:p w14:paraId="2260A1DF" w14:textId="27C8FEBA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</w:rPr>
        <w:t xml:space="preserve">ประจำปีงบประมาณ 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6B28C9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๗</w:t>
      </w:r>
    </w:p>
    <w:p w14:paraId="2BA02C3A" w14:textId="7D5C5AEE" w:rsidR="00306208" w:rsidRPr="00306208" w:rsidRDefault="00306208" w:rsidP="002415F6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  <w:t>_______________________</w:t>
      </w:r>
    </w:p>
    <w:p w14:paraId="4BD864FD" w14:textId="259F3D3C" w:rsidR="002415F6" w:rsidRPr="00306208" w:rsidRDefault="002415F6" w:rsidP="002415F6">
      <w:pPr>
        <w:ind w:right="48" w:firstLine="851"/>
        <w:jc w:val="thaiDistribute"/>
        <w:rPr>
          <w:rFonts w:ascii="TH SarabunIT๙" w:hAnsi="TH SarabunIT๙" w:cs="TH SarabunIT๙"/>
          <w:color w:val="auto"/>
          <w:spacing w:val="8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การดำเนินการเพื่อให้บรรลุเป้าประสงค์ ตามแผนจัดซื้อจัดจ้างหรือจัดหาพัสดุประจำปี พุทธศักราช ๒๕๖</w:t>
      </w:r>
      <w:r w:rsidR="006B28C9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๗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 xml:space="preserve"> ของสถานีตำรวจนครบาลเตาปูน ซึ่งในแต่ละโครงการ/กิจกรรม มีเป้าหมาย/วิธีการดำเนินการ/กรอบระยะเวลา และผลการเบิกจ่าย ในการวัดความสำเร็จของแผนจัดซื้อจัดจ้างหรือจัดหาพัสดุ โดยสถานีตำรวจนครบาลเตาปูน เป็นผู้รับผิดชอบในการเบิกจ่าย และจะต้องรายงานผลการดำเนินการตามแผนจัดซื้อหรือจัดหาพัสดุ ตามห้วงเวลา ดังนี้</w:t>
      </w:r>
    </w:p>
    <w:p w14:paraId="47A72071" w14:textId="0620F3FA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รายงานผลการดำเนินการตามแผนปฏิบัติราชการสถานีตำรวจนครบาลเตาปูน ประจำปีงบประมาณ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พุทธศักราช 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25</w:t>
      </w:r>
      <w:r w:rsidR="009132BC">
        <w:rPr>
          <w:rFonts w:ascii="TH SarabunIT๙" w:hAnsi="TH SarabunIT๙" w:cs="TH SarabunIT๙" w:hint="cs"/>
          <w:color w:val="auto"/>
          <w:szCs w:val="32"/>
          <w:cs/>
          <w:lang w:bidi="th-TH"/>
        </w:rPr>
        <w:t>๖๗</w:t>
      </w:r>
    </w:p>
    <w:p w14:paraId="7194636B" w14:textId="3BC316F6" w:rsidR="002415F6" w:rsidRPr="00306208" w:rsidRDefault="002415F6" w:rsidP="002415F6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1. (รอบ 6 เดือน)</w:t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ภายในวันที่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เมษายน ๒๕๖</w:t>
      </w:r>
      <w:r w:rsidR="00725FAA">
        <w:rPr>
          <w:rFonts w:ascii="TH SarabunIT๙" w:hAnsi="TH SarabunIT๙" w:cs="TH SarabunIT๙" w:hint="cs"/>
          <w:color w:val="auto"/>
          <w:szCs w:val="32"/>
          <w:cs/>
          <w:lang w:bidi="th-TH"/>
        </w:rPr>
        <w:t>๗</w:t>
      </w:r>
    </w:p>
    <w:p w14:paraId="64B6EDF0" w14:textId="38965C80" w:rsidR="002415F6" w:rsidRPr="00306208" w:rsidRDefault="002415F6" w:rsidP="002415F6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2. (รอบ 12 เดือน) </w:t>
      </w:r>
      <w:r w:rsidRPr="00306208">
        <w:rPr>
          <w:rFonts w:ascii="TH SarabunIT๙" w:hAnsi="TH SarabunIT๙" w:cs="TH SarabunIT๙"/>
          <w:color w:val="auto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ภายในวันที่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ตุลาคม ๒๕๖</w:t>
      </w:r>
      <w:r w:rsidR="00725FAA">
        <w:rPr>
          <w:rFonts w:ascii="TH SarabunIT๙" w:hAnsi="TH SarabunIT๙" w:cs="TH SarabunIT๙" w:hint="cs"/>
          <w:color w:val="auto"/>
          <w:szCs w:val="32"/>
          <w:cs/>
          <w:lang w:bidi="th-TH"/>
        </w:rPr>
        <w:t>๗</w:t>
      </w:r>
    </w:p>
    <w:p w14:paraId="58D309F2" w14:textId="77777777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</w:rPr>
        <w:t>ให้ฝ่ายอำนวยการ สถานีตำรวจนครบาลเตาปูน รวบรวมรายงานผลการดำเนินการ ติดตามประเมิน</w:t>
      </w:r>
      <w:r w:rsidRPr="00306208">
        <w:rPr>
          <w:rFonts w:ascii="TH SarabunIT๙" w:hAnsi="TH SarabunIT๙" w:cs="TH SarabunIT๙"/>
          <w:color w:val="auto"/>
          <w:szCs w:val="32"/>
        </w:rPr>
        <w:br/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ผลสรุป ในภาพรวมเสนอ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 xml:space="preserve">กองบังคับการตำรวจนครบาล ๒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และเผยแพร่ให้ประชาชนทราบ</w:t>
      </w:r>
      <w:r w:rsidRPr="00306208">
        <w:rPr>
          <w:rFonts w:ascii="TH SarabunIT๙" w:hAnsi="TH SarabunIT๙" w:cs="TH SarabunIT๙" w:hint="cs"/>
          <w:color w:val="auto"/>
          <w:szCs w:val="32"/>
          <w:cs/>
        </w:rPr>
        <w:t>ต่อไป</w:t>
      </w:r>
    </w:p>
    <w:p w14:paraId="33316920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99AACCC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DE3BC1E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/>
          <w:color w:val="auto"/>
          <w:szCs w:val="32"/>
        </w:rPr>
        <w:t>*******************************************************</w:t>
      </w:r>
    </w:p>
    <w:p w14:paraId="74B4929A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4E6917A1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30BC54BB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/>
          <w:noProof/>
          <w:color w:val="auto"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61B0CB6F" wp14:editId="4E075D09">
            <wp:simplePos x="0" y="0"/>
            <wp:positionH relativeFrom="column">
              <wp:posOffset>5029228</wp:posOffset>
            </wp:positionH>
            <wp:positionV relativeFrom="paragraph">
              <wp:posOffset>12700</wp:posOffset>
            </wp:positionV>
            <wp:extent cx="768350" cy="824865"/>
            <wp:effectExtent l="0" t="0" r="0" b="0"/>
            <wp:wrapNone/>
            <wp:docPr id="294406062" name="Picture 29440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B4A39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002B40B5" w14:textId="77777777" w:rsidR="002415F6" w:rsidRPr="00306208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cs/>
        </w:rPr>
        <w:tab/>
      </w:r>
    </w:p>
    <w:p w14:paraId="165E049F" w14:textId="77777777" w:rsidR="002415F6" w:rsidRPr="00306208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r w:rsidRPr="00306208">
        <w:rPr>
          <w:rFonts w:ascii="TH SarabunIT๙" w:hAnsi="TH SarabunIT๙" w:cs="TH SarabunIT๙" w:hint="cs"/>
          <w:color w:val="auto"/>
          <w:sz w:val="32"/>
          <w:szCs w:val="32"/>
          <w:cs/>
        </w:rPr>
        <w:t>สถานีตำรวจนครบาลเตาปูน</w:t>
      </w:r>
    </w:p>
    <w:p w14:paraId="65E2FB9E" w14:textId="77777777" w:rsidR="002415F6" w:rsidRPr="002D2ED4" w:rsidRDefault="002415F6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1E4C996D" w14:textId="77777777" w:rsidR="001B135A" w:rsidRDefault="001B135A" w:rsidP="001B135A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7BA6AA49" w14:textId="77777777" w:rsidR="001B135A" w:rsidRDefault="001B135A" w:rsidP="001B135A">
      <w:pPr>
        <w:rPr>
          <w:rFonts w:ascii="TH SarabunIT๙" w:hAnsi="TH SarabunIT๙" w:cs="TH SarabunIT๙"/>
          <w:b w:val="0"/>
          <w:bCs/>
          <w:sz w:val="32"/>
          <w:szCs w:val="32"/>
        </w:rPr>
        <w:sectPr w:rsidR="001B135A" w:rsidSect="006B58C8">
          <w:pgSz w:w="11906" w:h="16838" w:code="9"/>
          <w:pgMar w:top="851" w:right="1134" w:bottom="567" w:left="1134" w:header="709" w:footer="709" w:gutter="0"/>
          <w:pgNumType w:start="0"/>
          <w:cols w:space="708"/>
          <w:titlePg/>
          <w:docGrid w:linePitch="360"/>
        </w:sectPr>
      </w:pPr>
    </w:p>
    <w:p w14:paraId="566131DE" w14:textId="77777777" w:rsidR="006D64CC" w:rsidRPr="006D64CC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</w:pPr>
      <w:bookmarkStart w:id="1" w:name="_Hlk136457450"/>
      <w:bookmarkEnd w:id="1"/>
      <w:proofErr w:type="spellStart"/>
      <w:r w:rsidRPr="006D64CC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lastRenderedPageBreak/>
        <w:t>แผนการใช้จ่ายงบประมาณ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t xml:space="preserve"> </w:t>
      </w:r>
      <w:proofErr w:type="spellStart"/>
      <w:r w:rsidRPr="006D64CC">
        <w:rPr>
          <w:rFonts w:ascii="TH SarabunIT๙" w:eastAsia="Sarabun" w:hAnsi="TH SarabunIT๙" w:cs="TH SarabunIT๙"/>
          <w:color w:val="auto"/>
          <w:sz w:val="36"/>
          <w:szCs w:val="36"/>
          <w:lang w:bidi="th-TH"/>
        </w:rPr>
        <w:t>สถานีตำรวจนครบาล</w:t>
      </w:r>
      <w:proofErr w:type="spellEnd"/>
      <w:r w:rsidRPr="006D64CC">
        <w:rPr>
          <w:rFonts w:ascii="TH SarabunIT๙" w:eastAsia="Sarabun" w:hAnsi="TH SarabunIT๙" w:cs="TH SarabunIT๙"/>
          <w:b w:val="0"/>
          <w:bCs/>
          <w:color w:val="auto"/>
          <w:sz w:val="36"/>
          <w:szCs w:val="36"/>
          <w:cs/>
          <w:lang w:bidi="th-TH"/>
        </w:rPr>
        <w:t>เตาปูน</w:t>
      </w:r>
    </w:p>
    <w:p w14:paraId="69C2F05B" w14:textId="55EC3478" w:rsidR="006D64CC" w:rsidRPr="006D64CC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proofErr w:type="spellStart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ประจำปีงบประมาณ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พ.ศ.256</w:t>
      </w:r>
      <w:r w:rsidR="00062E2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๗</w:t>
      </w:r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proofErr w:type="spellStart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ไตรมาสที่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1-2</w:t>
      </w:r>
    </w:p>
    <w:p w14:paraId="768BC3AC" w14:textId="7364F545" w:rsidR="006D64CC" w:rsidRPr="006D64CC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</w:pPr>
      <w:proofErr w:type="spellStart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ข้อมูล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ณ </w:t>
      </w:r>
      <w:proofErr w:type="spellStart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วันที่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31 </w:t>
      </w:r>
      <w:proofErr w:type="spellStart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มีนาคม</w:t>
      </w:r>
      <w:proofErr w:type="spellEnd"/>
      <w:r w:rsidRPr="006D64CC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256</w:t>
      </w:r>
      <w:r w:rsidR="00062E2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๗</w:t>
      </w: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409"/>
      </w:tblGrid>
      <w:tr w:rsidR="006D64CC" w:rsidRPr="006D64CC" w14:paraId="11CFFD50" w14:textId="77777777" w:rsidTr="006D64CC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6ADE9DE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95CDA5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ที่</w:t>
            </w:r>
            <w:proofErr w:type="spellEnd"/>
          </w:p>
          <w:p w14:paraId="7A3249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  <w:vMerge w:val="restart"/>
            <w:shd w:val="clear" w:color="auto" w:fill="9CC2E5"/>
          </w:tcPr>
          <w:p w14:paraId="763C74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494BB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ชื่อโครงการ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กิจกรรม</w:t>
            </w:r>
            <w:proofErr w:type="spellEnd"/>
          </w:p>
        </w:tc>
        <w:tc>
          <w:tcPr>
            <w:tcW w:w="2977" w:type="dxa"/>
            <w:vMerge w:val="restart"/>
            <w:shd w:val="clear" w:color="auto" w:fill="9CC2E5"/>
          </w:tcPr>
          <w:p w14:paraId="7EEB42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260A60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เป้าหมาย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วิธีดำเนินการ</w:t>
            </w:r>
            <w:proofErr w:type="spellEnd"/>
          </w:p>
        </w:tc>
        <w:tc>
          <w:tcPr>
            <w:tcW w:w="4819" w:type="dxa"/>
            <w:gridSpan w:val="5"/>
            <w:shd w:val="clear" w:color="auto" w:fill="9CC2E5"/>
          </w:tcPr>
          <w:p w14:paraId="70CEC8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8"/>
                <w:szCs w:val="18"/>
                <w:lang w:bidi="th-TH"/>
              </w:rPr>
            </w:pPr>
          </w:p>
          <w:p w14:paraId="47EC65B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งบประมาณ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แหล่งที่จัดสรร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สนับสนุน</w:t>
            </w:r>
            <w:proofErr w:type="spellEnd"/>
          </w:p>
        </w:tc>
        <w:tc>
          <w:tcPr>
            <w:tcW w:w="1418" w:type="dxa"/>
            <w:vMerge w:val="restart"/>
            <w:shd w:val="clear" w:color="auto" w:fill="9CC2E5"/>
          </w:tcPr>
          <w:p w14:paraId="53075F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CF7A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ระยะ</w:t>
            </w:r>
            <w:proofErr w:type="spellEnd"/>
          </w:p>
          <w:p w14:paraId="230BB5A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ดำเนินการ</w:t>
            </w:r>
            <w:proofErr w:type="spellEnd"/>
          </w:p>
        </w:tc>
        <w:tc>
          <w:tcPr>
            <w:tcW w:w="2409" w:type="dxa"/>
            <w:vMerge w:val="restart"/>
            <w:shd w:val="clear" w:color="auto" w:fill="9CC2E5"/>
          </w:tcPr>
          <w:p w14:paraId="13437B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EDCA5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ผลที่คาดว่าจะได้รับ</w:t>
            </w:r>
            <w:proofErr w:type="spellEnd"/>
          </w:p>
        </w:tc>
      </w:tr>
      <w:tr w:rsidR="006D64CC" w:rsidRPr="006D64CC" w14:paraId="0BF64639" w14:textId="77777777" w:rsidTr="006D64CC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7335A6DF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  <w:vMerge/>
            <w:shd w:val="clear" w:color="auto" w:fill="9CC2E5"/>
          </w:tcPr>
          <w:p w14:paraId="6C4FBDC8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  <w:vMerge/>
            <w:shd w:val="clear" w:color="auto" w:fill="9CC2E5"/>
          </w:tcPr>
          <w:p w14:paraId="4A309CC3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shd w:val="clear" w:color="auto" w:fill="F7CAAC"/>
            <w:vAlign w:val="center"/>
          </w:tcPr>
          <w:p w14:paraId="45FACF7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สตช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</w:p>
        </w:tc>
        <w:tc>
          <w:tcPr>
            <w:tcW w:w="992" w:type="dxa"/>
            <w:shd w:val="clear" w:color="auto" w:fill="F7CAAC"/>
          </w:tcPr>
          <w:p w14:paraId="41F5CDE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หน่วยงานภาครัฐ</w:t>
            </w:r>
            <w:proofErr w:type="spellEnd"/>
          </w:p>
        </w:tc>
        <w:tc>
          <w:tcPr>
            <w:tcW w:w="851" w:type="dxa"/>
            <w:shd w:val="clear" w:color="auto" w:fill="F7CAAC"/>
            <w:vAlign w:val="center"/>
          </w:tcPr>
          <w:p w14:paraId="0DE9610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ภาค</w:t>
            </w:r>
            <w:proofErr w:type="spellEnd"/>
          </w:p>
          <w:p w14:paraId="4D3B126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เอกชน</w:t>
            </w:r>
            <w:proofErr w:type="spellEnd"/>
          </w:p>
        </w:tc>
        <w:tc>
          <w:tcPr>
            <w:tcW w:w="708" w:type="dxa"/>
            <w:shd w:val="clear" w:color="auto" w:fill="F7CAAC"/>
            <w:vAlign w:val="center"/>
          </w:tcPr>
          <w:p w14:paraId="6E3E6F6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อปท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</w:p>
        </w:tc>
        <w:tc>
          <w:tcPr>
            <w:tcW w:w="709" w:type="dxa"/>
            <w:shd w:val="clear" w:color="auto" w:fill="F7CAAC"/>
            <w:vAlign w:val="center"/>
          </w:tcPr>
          <w:p w14:paraId="6C44CF2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อื่นๆ</w:t>
            </w:r>
            <w:proofErr w:type="spellEnd"/>
          </w:p>
        </w:tc>
        <w:tc>
          <w:tcPr>
            <w:tcW w:w="1418" w:type="dxa"/>
            <w:vMerge/>
            <w:shd w:val="clear" w:color="auto" w:fill="9CC2E5"/>
          </w:tcPr>
          <w:p w14:paraId="26CB29FD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5B169245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7CC01581" w14:textId="77777777" w:rsidTr="008E091D">
        <w:trPr>
          <w:trHeight w:val="348"/>
        </w:trPr>
        <w:tc>
          <w:tcPr>
            <w:tcW w:w="556" w:type="dxa"/>
          </w:tcPr>
          <w:p w14:paraId="01F0B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</w:p>
        </w:tc>
        <w:tc>
          <w:tcPr>
            <w:tcW w:w="2847" w:type="dxa"/>
          </w:tcPr>
          <w:p w14:paraId="0A468A8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การถวายความปลอดภัย</w:t>
            </w:r>
            <w:proofErr w:type="spellEnd"/>
          </w:p>
          <w:p w14:paraId="4F3CF0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  <w:proofErr w:type="spellEnd"/>
          </w:p>
          <w:p w14:paraId="6FECDD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  <w:proofErr w:type="spellEnd"/>
          </w:p>
          <w:p w14:paraId="6D0670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การถวายความปลอดภัย</w:t>
            </w:r>
            <w:proofErr w:type="spellEnd"/>
          </w:p>
          <w:p w14:paraId="2B27BB7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พระมหากษัตริย์</w:t>
            </w:r>
            <w:proofErr w:type="spellEnd"/>
          </w:p>
          <w:p w14:paraId="2E4FD66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และพระบรมวงศานุวงศ์</w:t>
            </w:r>
            <w:proofErr w:type="spellEnd"/>
          </w:p>
        </w:tc>
        <w:tc>
          <w:tcPr>
            <w:tcW w:w="2977" w:type="dxa"/>
          </w:tcPr>
          <w:p w14:paraId="47E188F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ถวายความปลอดภัยพระมหา</w:t>
            </w:r>
            <w:proofErr w:type="spellEnd"/>
          </w:p>
          <w:p w14:paraId="325000C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กษัตริย์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พระบรมวงศานุวงศ์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ได้อย่างมีประสิทธิภาพเป็นไป</w:t>
            </w:r>
            <w:proofErr w:type="spellEnd"/>
          </w:p>
          <w:p w14:paraId="423AFA6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อย่างสมพระเกียรติต้องตาม</w:t>
            </w:r>
            <w:proofErr w:type="spellEnd"/>
          </w:p>
          <w:p w14:paraId="6BA63EE0" w14:textId="77777777" w:rsidR="006D64CC" w:rsidRPr="006D64CC" w:rsidRDefault="006D64CC" w:rsidP="00AA4B53">
            <w:pPr>
              <w:spacing w:line="259" w:lineRule="auto"/>
              <w:jc w:val="thaiDistribute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พระราชประสงค์</w:t>
            </w:r>
            <w:proofErr w:type="spellEnd"/>
          </w:p>
        </w:tc>
        <w:tc>
          <w:tcPr>
            <w:tcW w:w="1559" w:type="dxa"/>
          </w:tcPr>
          <w:p w14:paraId="63C70D4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66568C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</w:tc>
        <w:tc>
          <w:tcPr>
            <w:tcW w:w="992" w:type="dxa"/>
          </w:tcPr>
          <w:p w14:paraId="215168C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4B2E397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4760796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5B1D599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1002465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4251BE6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501D80C" w14:textId="30A4BF06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062E2D"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42CA16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ถวายความปลอดภัยอย่างสมพระเกียรติต้องตาม</w:t>
            </w:r>
            <w:proofErr w:type="spellEnd"/>
          </w:p>
          <w:p w14:paraId="5DCA69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พระราชประสงค์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  <w:p w14:paraId="3943E54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16808ADF" w14:textId="77777777" w:rsidTr="008E091D">
        <w:trPr>
          <w:trHeight w:val="1358"/>
        </w:trPr>
        <w:tc>
          <w:tcPr>
            <w:tcW w:w="556" w:type="dxa"/>
          </w:tcPr>
          <w:p w14:paraId="7005FCF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2</w:t>
            </w:r>
          </w:p>
          <w:p w14:paraId="30C6300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E2D3B1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8416E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3133299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กิจกรรม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การป้องกัน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ปราบปราม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สืบสวนผู้ผลิต</w:t>
            </w:r>
            <w:proofErr w:type="spellEnd"/>
          </w:p>
          <w:p w14:paraId="12D071B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และผู้ค้ายาเสพติด</w:t>
            </w:r>
            <w:proofErr w:type="spellEnd"/>
          </w:p>
        </w:tc>
        <w:tc>
          <w:tcPr>
            <w:tcW w:w="2977" w:type="dxa"/>
          </w:tcPr>
          <w:p w14:paraId="61A7086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ลดจำนวนผู้ค้า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ผู้ผลิต</w:t>
            </w:r>
            <w:proofErr w:type="spellEnd"/>
          </w:p>
          <w:p w14:paraId="5FF9C3C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D8DF9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06A170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B6C09A7" w14:textId="3775589C" w:rsidR="006D64CC" w:rsidRPr="006D64CC" w:rsidRDefault="00775B3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13,600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4ABAF57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016830C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1524D60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4133B52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77BA03C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3630DB7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0B5F3D3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FBC458A" w14:textId="41271031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062E2D"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54C4A1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ผู้ค้า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ผู้ผลิตในพื้นที่ลดลง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ไม่น้อยกว่า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ร้อยละ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80</w:t>
            </w:r>
          </w:p>
        </w:tc>
      </w:tr>
      <w:tr w:rsidR="006D64CC" w:rsidRPr="006D64CC" w14:paraId="0B89A4F4" w14:textId="77777777" w:rsidTr="008E091D">
        <w:trPr>
          <w:trHeight w:val="945"/>
        </w:trPr>
        <w:tc>
          <w:tcPr>
            <w:tcW w:w="556" w:type="dxa"/>
          </w:tcPr>
          <w:p w14:paraId="5C5C4C7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  <w:t>3.</w:t>
            </w:r>
          </w:p>
          <w:p w14:paraId="5BEEB86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24A68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15467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03DDAC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FFF45C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F23FD2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2B41E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004A9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D393F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84C564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97468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D7A57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59883A3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lastRenderedPageBreak/>
              <w:t>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บังคับใช้กฎหมาย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อำนวยความยุติธรรม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และบริการประชาชน</w:t>
            </w:r>
            <w:proofErr w:type="spellEnd"/>
          </w:p>
          <w:p w14:paraId="5A2EB79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4D45BA4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70805E5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51FB8D8D" w14:textId="77777777" w:rsidR="00EB5011" w:rsidRDefault="00EB5011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722A61C5" w14:textId="77777777" w:rsidR="00E552EF" w:rsidRPr="006D64CC" w:rsidRDefault="00E552EF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22CFA749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  <w:lastRenderedPageBreak/>
              <w:t>ค่าสาธารณูปโภค</w:t>
            </w:r>
            <w:proofErr w:type="spellEnd"/>
          </w:p>
          <w:p w14:paraId="13515F68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๑.ไฟฟ้า</w:t>
            </w:r>
          </w:p>
          <w:p w14:paraId="33C5E1F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๒.ประปา</w:t>
            </w:r>
          </w:p>
          <w:p w14:paraId="497B6C2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๓.โทรศัพท์</w:t>
            </w:r>
          </w:p>
          <w:p w14:paraId="1EF09AF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๔.ไปรษณีย์</w:t>
            </w:r>
          </w:p>
          <w:p w14:paraId="0F76A3B2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๕.อินเทอเน็ต</w:t>
            </w:r>
          </w:p>
          <w:p w14:paraId="55729797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ค่าตอบแทน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4 </w:t>
            </w:r>
            <w:proofErr w:type="spellStart"/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>ประเภท</w:t>
            </w:r>
            <w:proofErr w:type="spellEnd"/>
          </w:p>
          <w:p w14:paraId="282E50FA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1.ค่าคุ้มครองพยาน</w:t>
            </w:r>
          </w:p>
          <w:p w14:paraId="13E5477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2.ค่านักจิตวิทยาหรือนักสังคมสงเคราะห์</w:t>
            </w:r>
          </w:p>
          <w:p w14:paraId="5DF4308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3.ค่าชันสูตรพลิกศพ</w:t>
            </w:r>
          </w:p>
          <w:p w14:paraId="7BF63B4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4.ค่าส่งหมายเรียกพยาน</w:t>
            </w:r>
          </w:p>
          <w:p w14:paraId="304DE2C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-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ค่าตอบแทนสอบสวน</w:t>
            </w:r>
            <w:proofErr w:type="spellEnd"/>
          </w:p>
          <w:p w14:paraId="37018BB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คดีอาญา</w:t>
            </w:r>
            <w:proofErr w:type="spellEnd"/>
          </w:p>
          <w:p w14:paraId="5158BC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45394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5824C1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2AE8AA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D097F7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06B8918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BD494F4" w14:textId="77777777" w:rsidR="00C32EE7" w:rsidRPr="006D64CC" w:rsidRDefault="00C32EE7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8770C2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1AE580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ค่าตรวจวัดแอลกอฮอล์</w:t>
            </w:r>
            <w:proofErr w:type="spellEnd"/>
          </w:p>
          <w:p w14:paraId="04E34BE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EE47035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  </w:t>
            </w:r>
          </w:p>
          <w:p w14:paraId="6DAE71BC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CB16211" w14:textId="6D7688BE" w:rsidR="006D64CC" w:rsidRPr="006D64CC" w:rsidRDefault="00731F5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- </w:t>
            </w:r>
            <w:proofErr w:type="spellStart"/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สร้างเครือข่ายการมีส่วน</w:t>
            </w:r>
            <w:proofErr w:type="spellEnd"/>
          </w:p>
          <w:p w14:paraId="7C0C049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ร่วมของประชาชนในการป้อง</w:t>
            </w:r>
            <w:proofErr w:type="spellEnd"/>
          </w:p>
          <w:p w14:paraId="7418C33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กันอาชญากรรมระดับตำบล</w:t>
            </w:r>
            <w:proofErr w:type="spellEnd"/>
          </w:p>
          <w:p w14:paraId="7506BF6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1EEA57FF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ค่าน้ำมันเชื้อเพลิงสำหรับ</w:t>
            </w:r>
            <w:proofErr w:type="spellEnd"/>
          </w:p>
          <w:p w14:paraId="1F3E8950" w14:textId="77777777" w:rsidR="006D64CC" w:rsidRPr="006D64CC" w:rsidRDefault="006D64CC" w:rsidP="00731F58">
            <w:pPr>
              <w:spacing w:line="259" w:lineRule="auto"/>
              <w:ind w:left="51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รถยนต์เช่า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รถยนต์ตู้โดยสาร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ทดแทน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)ฯ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และรถยนต์เอนกประสงค์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ทดแทน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3D2673F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073BA386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การการรักษาความ</w:t>
            </w:r>
            <w:proofErr w:type="spellEnd"/>
          </w:p>
          <w:p w14:paraId="15FD088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ปลอดภัยและให้บริการ</w:t>
            </w:r>
            <w:proofErr w:type="spellEnd"/>
          </w:p>
          <w:p w14:paraId="273CC3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แก่นักท่องเที่ยว</w:t>
            </w:r>
            <w:proofErr w:type="spellEnd"/>
          </w:p>
          <w:p w14:paraId="61131F9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5B0A0B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14"/>
                <w:szCs w:val="14"/>
                <w:lang w:bidi="th-TH"/>
              </w:rPr>
            </w:pPr>
          </w:p>
          <w:p w14:paraId="5412DF7A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2FDC19C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CB02BE2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3143857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รณรงค์ป้องกันและแก้ไข</w:t>
            </w:r>
            <w:proofErr w:type="spellEnd"/>
          </w:p>
          <w:p w14:paraId="69C2467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ปัญหาอุบัติเหตุทางถนนช่วงเทศกาลสำคัญ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ปีใหม่,สงกรานต์</w:t>
            </w:r>
            <w:proofErr w:type="spellEnd"/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5D15E33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BBAF10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DBE566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06006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34ACF8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80852E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26107C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F73A5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29740D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F9EAE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5975CD9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14"/>
                <w:szCs w:val="14"/>
                <w:lang w:bidi="th-TH"/>
              </w:rPr>
            </w:pPr>
          </w:p>
          <w:p w14:paraId="4AD1E053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ค่าตอบแทนอาสาสมัคร</w:t>
            </w:r>
            <w:proofErr w:type="spellEnd"/>
          </w:p>
          <w:p w14:paraId="7097B4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ตำรวจบ้าน</w:t>
            </w:r>
            <w:proofErr w:type="spellEnd"/>
          </w:p>
          <w:p w14:paraId="06FF345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7871BB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53EDA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75141FC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6DCAC34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35D201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6A4C707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โครงการสร้างเครือข่าย</w:t>
            </w:r>
            <w:proofErr w:type="spellEnd"/>
          </w:p>
          <w:p w14:paraId="5A744BFB" w14:textId="77777777" w:rsidR="006D64CC" w:rsidRPr="006D64CC" w:rsidRDefault="006D64CC" w:rsidP="00AA4B53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การมีส่วนร่วมของประชาชน</w:t>
            </w:r>
            <w:proofErr w:type="spellEnd"/>
          </w:p>
          <w:p w14:paraId="3A93C05D" w14:textId="77777777" w:rsidR="006D64CC" w:rsidRPr="006D64CC" w:rsidRDefault="006D64CC" w:rsidP="00AA4B53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ในการป้องกันอาชญากรรม</w:t>
            </w:r>
            <w:proofErr w:type="spellEnd"/>
          </w:p>
          <w:p w14:paraId="51478401" w14:textId="77777777" w:rsidR="006D64CC" w:rsidRPr="006D64CC" w:rsidRDefault="006D64CC" w:rsidP="00AA4B53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ระดับตำบล</w:t>
            </w:r>
            <w:proofErr w:type="spellEnd"/>
          </w:p>
          <w:p w14:paraId="3F9FFA7F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759B5B2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79C6C84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6FBF1B9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75240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F3972E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DFB7E81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</w:tcPr>
          <w:p w14:paraId="0430D69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ประชาชนมีความปลอดภัยในชีวิตและทรัพย์สิน</w:t>
            </w:r>
            <w:proofErr w:type="spellEnd"/>
          </w:p>
          <w:p w14:paraId="60A4E30D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0A74A2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1CD4B19B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AE4F51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8259F43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5B6FB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กำหนดมาตรการในการ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ประหยัดพลังงาน</w:t>
            </w:r>
            <w:proofErr w:type="spellEnd"/>
          </w:p>
          <w:p w14:paraId="1CDA411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7BFFAEE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1AE5997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3CC031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48D0A7" w14:textId="77777777" w:rsidR="0034670D" w:rsidRDefault="0034670D" w:rsidP="0034670D">
            <w:pPr>
              <w:spacing w:after="240"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C1FAD3" w14:textId="1F8A6B73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เสริมสร้างจรรยาบรรณในการบริการให้พนักงานสอบสวน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 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ผู้ช่วยพนักงานสอบสวน</w:t>
            </w:r>
            <w:proofErr w:type="spellEnd"/>
          </w:p>
          <w:p w14:paraId="03C049BF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D9D6BE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0FECE5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FFFE0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กำหนดระยะเวลาในการดำเนิน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2AC17EF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C302EC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7E935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E6E8F6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869DD1" w14:textId="77777777" w:rsidR="007D3F7E" w:rsidRPr="006D64CC" w:rsidRDefault="007D3F7E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84115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9A06B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กำหนดหลักเกณฑ์และวิธีการใน</w:t>
            </w:r>
            <w:proofErr w:type="spellEnd"/>
          </w:p>
          <w:p w14:paraId="470007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การตรวจวัด</w:t>
            </w:r>
            <w:proofErr w:type="spellEnd"/>
          </w:p>
          <w:p w14:paraId="673BDA9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3DE377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C3BCD" w14:textId="79E5AFFB" w:rsidR="006D64CC" w:rsidRPr="006D64CC" w:rsidRDefault="00385DEC" w:rsidP="00FF3F0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  <w:r w:rsidR="00FF3F05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ประชาชนในพื้นที่ระดับ</w:t>
            </w:r>
            <w:r w:rsidR="00FF3F0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เขต/</w:t>
            </w:r>
            <w:r w:rsidR="00104B8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ให้ความร่วมมือในการป้องกันอาชญากรรม</w:t>
            </w:r>
          </w:p>
          <w:p w14:paraId="329EECC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90EA9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จัดทำบัตรเครดิตน้ำมัน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โดยระบุประเภทของน้ำมัน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และจำนวนเงิน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ให้ตรงกับทะเบียนรถยนต์</w:t>
            </w:r>
            <w:proofErr w:type="spellEnd"/>
          </w:p>
          <w:p w14:paraId="27850E0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ที่ใช้ในการปฏิบัติหน้าที่</w:t>
            </w:r>
            <w:proofErr w:type="spellEnd"/>
          </w:p>
          <w:p w14:paraId="36790F72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48472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นักท่องเที่ยวมีความปลอดภัย</w:t>
            </w:r>
            <w:proofErr w:type="spellEnd"/>
          </w:p>
          <w:p w14:paraId="0BC9D1E0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ในชีวิตและทรัพย์สินมากขึ้น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โดยอาศัยเครือข่ายความร่วมมือ</w:t>
            </w:r>
            <w:proofErr w:type="spellEnd"/>
          </w:p>
          <w:p w14:paraId="5885244A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จากทุกภาคส่วนที่เกี่ยวข้อง</w:t>
            </w:r>
            <w:proofErr w:type="spellEnd"/>
          </w:p>
          <w:p w14:paraId="06CE0147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813C4D4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160E42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72D02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A871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กำหนดมาตรการด้านการ</w:t>
            </w:r>
            <w:proofErr w:type="spellEnd"/>
          </w:p>
          <w:p w14:paraId="2D25E5C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บังคับใช้กฎหมายในช่วงเทศกาลปีใหม่และสงกรานต์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โดยเฉพาะข้อหาขับรถในขณะเมาขับรถในขณะเมาสุรา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และไม่สวมหมวกนิรภัย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21EC2A9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ประสานงานกับหน่วยงาน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/</w:t>
            </w:r>
          </w:p>
          <w:p w14:paraId="7C2A473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ภาคีเครือข่ายที่เกี่ยวข้องในพื้นที่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เพื่อป้องกันและแก้ไขปัญหา</w:t>
            </w:r>
            <w:proofErr w:type="spellEnd"/>
          </w:p>
          <w:p w14:paraId="7CFA951E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อุบัติเหตุ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และปัญหาการจราจรใน</w:t>
            </w:r>
            <w:proofErr w:type="spellEnd"/>
          </w:p>
          <w:p w14:paraId="34378A3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</w:t>
            </w:r>
            <w:proofErr w:type="spellEnd"/>
          </w:p>
          <w:p w14:paraId="51BE7CF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รณรงค์และเสริมสร้างจิตสำนึก</w:t>
            </w:r>
            <w:proofErr w:type="spellEnd"/>
          </w:p>
          <w:p w14:paraId="13CC8B1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ในการขับขี่ตามกฎหมาย</w:t>
            </w:r>
            <w:proofErr w:type="spellEnd"/>
          </w:p>
          <w:p w14:paraId="29009ACB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226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สร้างเครือข่ายชุมชนจากแกน</w:t>
            </w:r>
            <w:proofErr w:type="spellEnd"/>
          </w:p>
          <w:p w14:paraId="6C16CBC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นำหมู่บ้าน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ตำรวจอาสา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หรืออาสาสมัครที่ช่วยเหลืองาน</w:t>
            </w:r>
            <w:proofErr w:type="spellEnd"/>
          </w:p>
          <w:p w14:paraId="4193E09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  <w:p w14:paraId="611BD84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445B47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129702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DBF8A9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8348C3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2F3D24B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73AD5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F8ECB1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9CF2EE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สร้างกลุ่มไลน์ของชุมชน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312069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ประชาชนเข้ามาเป็นเครือข่าย</w:t>
            </w:r>
            <w:proofErr w:type="spellEnd"/>
          </w:p>
          <w:p w14:paraId="438AD04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ป้องกันอาชญากรรม</w:t>
            </w:r>
            <w:proofErr w:type="spellEnd"/>
          </w:p>
          <w:p w14:paraId="3F65111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D0B9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72097917" w14:textId="05408704" w:rsidR="006D64CC" w:rsidRDefault="00AD58E0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AD58E0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2,798,268</w:t>
            </w:r>
            <w:r w:rsidR="00EA3B3D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62073522" w14:textId="77777777" w:rsidR="00EA3B3D" w:rsidRPr="006D64CC" w:rsidRDefault="00EA3B3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7750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6891C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AC641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89A5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AF0C1A" w14:textId="61644AA6" w:rsidR="006D64CC" w:rsidRPr="006D64CC" w:rsidRDefault="009C472E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lastRenderedPageBreak/>
              <w:t>555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C472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734</w:t>
            </w:r>
            <w:r w:rsidR="00857A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</w:t>
            </w:r>
          </w:p>
          <w:p w14:paraId="7F70123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77C0D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2DD17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CAC3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C3841D" w14:textId="77777777" w:rsidR="006D64CC" w:rsidRPr="006D64CC" w:rsidRDefault="006D64CC" w:rsidP="0034670D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11385A" w14:textId="5384751B" w:rsidR="006D64CC" w:rsidRPr="006D64CC" w:rsidRDefault="00C1569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C1569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2,067,100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51AB7BBB" w14:textId="18CCCD32" w:rsidR="006D64CC" w:rsidRPr="006D64CC" w:rsidRDefault="00C1569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15692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งบอยู่ที่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บก.น.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2)</w:t>
            </w:r>
          </w:p>
          <w:p w14:paraId="3AB6A72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36499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B142CE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20671F" w14:textId="77777777" w:rsidR="00C15692" w:rsidRPr="006D64CC" w:rsidRDefault="00C1569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5C875E" w14:textId="7E06AC3E" w:rsidR="006D64CC" w:rsidRPr="006D64CC" w:rsidRDefault="008A6EF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8A6E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1,866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,</w:t>
            </w:r>
            <w:r w:rsidRPr="008A6EF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100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38C1F34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งบอยู่ที่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บก.น.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2)</w:t>
            </w:r>
          </w:p>
          <w:p w14:paraId="039E7AE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DDCBC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85A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175B5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711B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3D1034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1CB944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2883DF3" w14:textId="77777777" w:rsidR="007D3F7E" w:rsidRPr="006D64CC" w:rsidRDefault="007D3F7E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6A0477B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155420" w14:textId="12CB384F" w:rsidR="006D64CC" w:rsidRDefault="009C472E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2,992</w:t>
            </w:r>
            <w:r w:rsidR="002B7FF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.-</w:t>
            </w:r>
          </w:p>
          <w:p w14:paraId="7260CDFD" w14:textId="77777777" w:rsidR="002B7FFC" w:rsidRPr="006D64CC" w:rsidRDefault="002B7FF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49462A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EC068E" w14:textId="77777777" w:rsidR="00B26918" w:rsidRPr="006D64CC" w:rsidRDefault="00B2691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A44F4A" w14:textId="77777777" w:rsidR="00963CDB" w:rsidRPr="006D64CC" w:rsidRDefault="00963CDB" w:rsidP="00963CDB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4D410095" w14:textId="3D82BCAC" w:rsidR="006D64CC" w:rsidRPr="006D64CC" w:rsidRDefault="00963CDB" w:rsidP="00963CDB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51C0402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6AD55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874006" w14:textId="39F4F248" w:rsidR="006D64CC" w:rsidRPr="006D64CC" w:rsidRDefault="007471EE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58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668</w:t>
            </w:r>
            <w:r w:rsidR="003C4DD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  <w:p w14:paraId="37B002B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650CD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DAA25D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7B6B1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0C77E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8"/>
                <w:szCs w:val="8"/>
                <w:lang w:bidi="th-TH"/>
              </w:rPr>
            </w:pPr>
          </w:p>
          <w:p w14:paraId="6CD76E7F" w14:textId="77777777" w:rsidR="006D64CC" w:rsidRPr="006D64CC" w:rsidRDefault="006D64CC" w:rsidP="00B26918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FB6E16B" w14:textId="26855F3A" w:rsidR="006D64CC" w:rsidRPr="006D64CC" w:rsidRDefault="007471EE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72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471EE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848</w:t>
            </w:r>
            <w:r w:rsidR="00447AA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</w:p>
          <w:p w14:paraId="45F2934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08B04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5EA6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36887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F1F450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1DA81608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85FD0DD" w14:textId="77777777" w:rsidR="00B26918" w:rsidRPr="006D64CC" w:rsidRDefault="00B2691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AF6501A" w14:textId="4EBE8BE3" w:rsidR="006D64CC" w:rsidRPr="006D64CC" w:rsidRDefault="00F154F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lastRenderedPageBreak/>
              <w:t>36</w:t>
            </w: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F154F6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700</w:t>
            </w:r>
            <w:r w:rsidR="006D64CC"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.-</w:t>
            </w:r>
          </w:p>
          <w:p w14:paraId="666BC37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35C9A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84D7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4ACFF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19FBF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E52C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E3FDF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92FB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C8E54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10B03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4ABC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FF3C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B7C90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8C37C3" w14:textId="77777777" w:rsidR="00A5073C" w:rsidRPr="006D64CC" w:rsidRDefault="00A5073C" w:rsidP="00A5073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สน.เตาปูน</w:t>
            </w:r>
          </w:p>
          <w:p w14:paraId="684412B2" w14:textId="77777777" w:rsidR="00A5073C" w:rsidRPr="006D64CC" w:rsidRDefault="00A5073C" w:rsidP="00A5073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3B8EF5E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BE33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C7FE4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72F99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DD926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84692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692FC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59EDA3" w14:textId="647B129B" w:rsidR="006D64CC" w:rsidRPr="006D64CC" w:rsidRDefault="00F154F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F154F6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30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,000.-</w:t>
            </w:r>
          </w:p>
        </w:tc>
        <w:tc>
          <w:tcPr>
            <w:tcW w:w="992" w:type="dxa"/>
          </w:tcPr>
          <w:p w14:paraId="40FE369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7382324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64CF905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09E0CBB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0FF5211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4A02A2B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228B432" w14:textId="5CA65112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062E2D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062E2D" w:rsidRPr="00062E2D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E95D61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42970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A8D89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8AB62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227BF6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08BCB160" w14:textId="2CFE8CBB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C32EE7"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9ED6A1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0BF9B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70AE9C" w14:textId="77777777" w:rsidR="006D64CC" w:rsidRPr="006D64CC" w:rsidRDefault="006D64CC" w:rsidP="0034670D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E7586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78368C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FC87566" w14:textId="76DD105B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B13DDB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B13DDB"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284CB11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132431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4519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ED7A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528B509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459FDB8B" w14:textId="5E7A788E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B13DDB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B13DDB"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20B634C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142CA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66020BD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78DE729" w14:textId="282C3C24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B13DDB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B13DDB" w:rsidRPr="00C32EE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9EA13D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20D735" w14:textId="77777777" w:rsidR="00C32EE7" w:rsidRPr="006D64CC" w:rsidRDefault="00C32EE7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081A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05E833E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381C281E" w14:textId="042749B6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2528B4"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62072644" w14:textId="77777777" w:rsidR="00B26918" w:rsidRDefault="00B2691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7720D7" w14:textId="02B12C8F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7C33B55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6BFBCC4" w14:textId="2A194364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2528B4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2528B4"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64B98B0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17BE5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52ED38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1A77D09" w14:textId="444F7E2D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</w:t>
            </w:r>
            <w:r w:rsidR="002528B4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256</w:t>
            </w:r>
            <w:r w:rsidR="002528B4" w:rsidRPr="002528B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174A73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3F1CC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E28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2F00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1FD86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C907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FE60B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D2587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99190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624A8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D127B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ED135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6B0C8AA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5B2F5D5D" w14:textId="41BF7840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B26918"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31DA40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29B7C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7CC32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6C7C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3A90E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D6D56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C67D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D70A6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B8101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4D9B5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4C5A4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30265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ไม่ได้รับจัดสรร</w:t>
            </w:r>
          </w:p>
          <w:p w14:paraId="6B3BBB8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D9742C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EE9A0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BCC1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6887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2CA4B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B8FE9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ไตรมาสที่ </w:t>
            </w:r>
          </w:p>
          <w:p w14:paraId="670CB4F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6D8718BB" w14:textId="242FAD56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4A06E1" w:rsidRPr="004A06E1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2CCB63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76642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02EDB4E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ความหวดกลัวภัยอาชญา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กรรมของประชาชนลดลง</w:t>
            </w:r>
            <w:proofErr w:type="spellEnd"/>
          </w:p>
          <w:p w14:paraId="74415E8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D52B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E939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ค่าใช้จ่ายสาธารณูปโภค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ลดลง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เมื่อเปรียบกับปีที่ผ่านมา</w:t>
            </w:r>
            <w:proofErr w:type="spellEnd"/>
          </w:p>
          <w:p w14:paraId="445F0BD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56F8E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092260" w14:textId="77777777" w:rsidR="006D64CC" w:rsidRPr="006D64CC" w:rsidRDefault="006D64CC" w:rsidP="007D3F7E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878941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ความพึงพอใจของผู้เสีย</w:t>
            </w:r>
            <w:proofErr w:type="spellEnd"/>
          </w:p>
          <w:p w14:paraId="14D620A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้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ต้องหาต่อ</w:t>
            </w:r>
            <w:proofErr w:type="spellEnd"/>
          </w:p>
          <w:p w14:paraId="75B0836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การดำเนิน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มาตรการคุ้ม</w:t>
            </w:r>
            <w:proofErr w:type="spellEnd"/>
          </w:p>
          <w:p w14:paraId="0FAD2E1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ครองสิทธิตามหลักสิทธิมนุษยชนในกระบวน</w:t>
            </w:r>
            <w:proofErr w:type="spellEnd"/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การ</w:t>
            </w:r>
            <w:proofErr w:type="spellEnd"/>
          </w:p>
          <w:p w14:paraId="01CD89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ยุติธรรมของตำรวจ</w:t>
            </w:r>
            <w:proofErr w:type="spellEnd"/>
          </w:p>
          <w:p w14:paraId="45179A9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  <w:proofErr w:type="spellEnd"/>
          </w:p>
          <w:p w14:paraId="3591949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ผู้ต้องหา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ต่อการได้รับการปฏิบัติที่ไม่เหมาะสมตามหลักสิทธิมนุษยชนของเจ้าหน้าที่ตำรวจ</w:t>
            </w:r>
          </w:p>
          <w:p w14:paraId="2CFEC65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จำนวนเรื่องร้องเรียนของ</w:t>
            </w:r>
            <w:proofErr w:type="spellEnd"/>
          </w:p>
          <w:p w14:paraId="450ADA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ผู้เสียหาย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พยาน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ผู้ต้องหา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ต่อการได้รับการปฏิบัติที่</w:t>
            </w:r>
            <w:proofErr w:type="spellEnd"/>
          </w:p>
          <w:p w14:paraId="4C63DE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ไม่เหมาะสมตามหลัก</w:t>
            </w:r>
            <w:proofErr w:type="spellEnd"/>
          </w:p>
          <w:p w14:paraId="6391D5E6" w14:textId="42495602" w:rsidR="006D64CC" w:rsidRPr="006D64CC" w:rsidRDefault="006D64CC" w:rsidP="00C57EC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เกณฑ์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 xml:space="preserve"> </w:t>
            </w:r>
          </w:p>
          <w:p w14:paraId="6CC7C47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57A24B" w14:textId="56FDFAA5" w:rsidR="00C57EC5" w:rsidRPr="006D64CC" w:rsidRDefault="00C57EC5" w:rsidP="00D13D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="00FE6067"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กวดขันวินัย และ</w:t>
            </w:r>
            <w:r w:rsid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พบ</w:t>
            </w:r>
            <w:r w:rsidR="00FE6067"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การกระทำความผิดการดื่มสุราขณะขับรถ</w:t>
            </w:r>
            <w:r w:rsid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น้อยลง</w:t>
            </w:r>
          </w:p>
          <w:p w14:paraId="41B2C80B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F8DEE7" w14:textId="1351BC55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ความพึงพอใจของชุมชน</w:t>
            </w:r>
            <w:proofErr w:type="spellEnd"/>
          </w:p>
          <w:p w14:paraId="598C004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และภาคีเครือข่ายต่อการเข้า</w:t>
            </w:r>
            <w:proofErr w:type="spellEnd"/>
          </w:p>
          <w:p w14:paraId="6AF4BFF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มามีส่วนร่วมในกิจการตำรวจ</w:t>
            </w:r>
            <w:proofErr w:type="spellEnd"/>
          </w:p>
          <w:p w14:paraId="4A75952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E840B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ผู้ปฏิบัติหน้าที่ใช้รถ</w:t>
            </w:r>
            <w:proofErr w:type="spellEnd"/>
          </w:p>
          <w:p w14:paraId="3807081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00CD4361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8D058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ความเชื่อมั่นของนัก</w:t>
            </w:r>
            <w:proofErr w:type="spellEnd"/>
          </w:p>
          <w:p w14:paraId="681A705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ท่องเที่ยวที่มีต่อการให้</w:t>
            </w:r>
            <w:proofErr w:type="spellEnd"/>
          </w:p>
          <w:p w14:paraId="5954F1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</w:p>
          <w:p w14:paraId="2ACC4B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703FB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499C1C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22FF09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E28BE0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F6BA6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ผู้ถูกดำเนินคดีในข้อหา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ขับรถในขณะเมาสุรา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และไม่สวมหมวกนิรภัย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ช่วงเทศกาลปีใหม่และสงกรานต์</w:t>
            </w:r>
            <w:proofErr w:type="spellEnd"/>
          </w:p>
          <w:p w14:paraId="655A189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6F7A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C4322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4A9F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B8E0D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97555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B23A3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70CFC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0308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B1A09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จำนวนอาสาสมัครตำรวจบ้านร่วมปฏิบัติงานกับเจ้าหน้าที่ในสถานีตำรวจ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ไม่น้อยกว่าร้อยละ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80</w:t>
            </w:r>
          </w:p>
          <w:p w14:paraId="086A0DD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67A1637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71CA3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653E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AC9A4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ความพึงพอใจของชุมชน</w:t>
            </w:r>
            <w:proofErr w:type="spellEnd"/>
          </w:p>
          <w:p w14:paraId="19A88BB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และภาคีเครือข่ายต่อการเข้ามามีส่วนร่วมในกิจการ</w:t>
            </w:r>
            <w:proofErr w:type="spellEnd"/>
          </w:p>
          <w:p w14:paraId="7203A1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</w:t>
            </w:r>
            <w:proofErr w:type="spellEnd"/>
          </w:p>
          <w:p w14:paraId="104DE49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นำข้อมูลเบาะแสที่ได้</w:t>
            </w:r>
            <w:proofErr w:type="spellEnd"/>
          </w:p>
          <w:p w14:paraId="1746AA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รับแจ้งจากอาสาสมัครใน</w:t>
            </w:r>
            <w:proofErr w:type="spellEnd"/>
          </w:p>
          <w:p w14:paraId="0D05EFD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ชุมชนมาปรับแผนการ</w:t>
            </w:r>
            <w:proofErr w:type="spellEnd"/>
          </w:p>
          <w:p w14:paraId="37CE104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ปฏิบัติ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เพื่อให้สอดคล้อง</w:t>
            </w:r>
            <w:proofErr w:type="spellEnd"/>
          </w:p>
          <w:p w14:paraId="7754189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กับความต้องการของ</w:t>
            </w:r>
            <w:proofErr w:type="spellEnd"/>
          </w:p>
          <w:p w14:paraId="7041132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</w:tc>
      </w:tr>
      <w:tr w:rsidR="006D64CC" w:rsidRPr="006D64CC" w14:paraId="76570488" w14:textId="77777777" w:rsidTr="008E091D">
        <w:trPr>
          <w:trHeight w:val="3355"/>
        </w:trPr>
        <w:tc>
          <w:tcPr>
            <w:tcW w:w="556" w:type="dxa"/>
          </w:tcPr>
          <w:p w14:paraId="3A89E50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4.</w:t>
            </w:r>
          </w:p>
          <w:p w14:paraId="5723325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C4E879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BB5C7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7A284A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804C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46B7D9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ABEC2A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3F7477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1C64C3" w14:textId="77777777" w:rsidR="004126BF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CF1523" w14:textId="77777777" w:rsidR="004126BF" w:rsidRPr="006D64CC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463B8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</w:p>
          <w:p w14:paraId="20A0198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FF7B2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2442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12B0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2042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668DB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7396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42572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1522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D07B0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C537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EA141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11312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98C3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9D30C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64DB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447CA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3E3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55F5B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C01B4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E2B28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E6DE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F478F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D1D9A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9886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7D4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B726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FDE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86302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2F1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3551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8A272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0C881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E99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F3E75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FE26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275E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5ACAB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2038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1DEAE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9411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D3BA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B6AA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C5531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11C11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2A905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F0179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C51E3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243C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20C16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A8378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66146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2A54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3B64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73B28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94D9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7687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310ED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12B8E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4C40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499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6FC6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0D2B806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งบอุดหนุน</w:t>
            </w:r>
            <w:proofErr w:type="spellEnd"/>
          </w:p>
          <w:p w14:paraId="58EA54B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งบเงินอุดหนุน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เงินรางวัล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เงินสินบน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ค่าใช้จ่ายในการสืบจับและค่าปลงศพ</w:t>
            </w:r>
            <w:proofErr w:type="spellEnd"/>
          </w:p>
          <w:p w14:paraId="30C029F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71712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B22C33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A8CD47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3FB3BA3" w14:textId="77777777" w:rsidR="004126BF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30E893" w14:textId="77777777" w:rsidR="004126BF" w:rsidRPr="006D64CC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9D81FF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งบรายจ่ายอื่น</w:t>
            </w:r>
            <w:proofErr w:type="spellEnd"/>
          </w:p>
          <w:p w14:paraId="33502F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1.โครงการปราบปรามการค้ายาเสพติด</w:t>
            </w:r>
          </w:p>
          <w:p w14:paraId="262FFF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1.1 โครงการปิดล้อมตรวจค้นเป้าหมายยาเสพติดเพื่อป้องกันการแพร่ระบาดยาเสพติด</w:t>
            </w:r>
          </w:p>
          <w:p w14:paraId="1A6CF6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13C8A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AA75CB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โครงการบริหารจัดการ</w:t>
            </w:r>
            <w:proofErr w:type="spellEnd"/>
          </w:p>
          <w:p w14:paraId="319C563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Heart  Land</w:t>
            </w:r>
            <w:proofErr w:type="gramEnd"/>
          </w:p>
          <w:p w14:paraId="55A5046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6A6BDA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5C5BE0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12E0EE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EFE94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1.3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โครงการสลายโครงสร้าง</w:t>
            </w:r>
            <w:proofErr w:type="spellEnd"/>
          </w:p>
          <w:p w14:paraId="3793D18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เครือข่ายผู้มีอิทธิพลฯ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ที่เกี่ยวข้องกับยาเสพติด</w:t>
            </w:r>
            <w:proofErr w:type="spellEnd"/>
          </w:p>
          <w:p w14:paraId="3CD94E5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9FC2A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FACF4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EEF2F4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BB2F3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F0A23F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446CB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5A80E0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F4EDF6" w14:textId="3A3CBE3A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1.4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โครงการการค้นหาผู้ใช้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ผู้เสพผู้ติดยาเสพติด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ผู้มีอาการทางจิต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และผู้ป่วยจิตเวช</w:t>
            </w:r>
            <w:proofErr w:type="spellEnd"/>
          </w:p>
          <w:p w14:paraId="4759E14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8238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CA708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4B091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2.โครงการสร้างภูมิคุ้มกัน</w:t>
            </w:r>
          </w:p>
          <w:p w14:paraId="18A967D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และป้องกันยาเสพติด</w:t>
            </w:r>
            <w:proofErr w:type="spellEnd"/>
          </w:p>
          <w:p w14:paraId="36026A5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โครงการตำรวจประสาน</w:t>
            </w:r>
            <w:proofErr w:type="spellEnd"/>
          </w:p>
          <w:p w14:paraId="15B58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(1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1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)</w:t>
            </w:r>
          </w:p>
          <w:p w14:paraId="702AB6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A83EB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79DF4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7650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0C53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9A07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 xml:space="preserve">2.2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โครงการชุมชนยั่งยืน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เพื่อแก้ไขปัญหายาเสพติดแบบครบวงจรตามยุทธศาสตร์ชาติ</w:t>
            </w:r>
            <w:proofErr w:type="spellEnd"/>
          </w:p>
          <w:p w14:paraId="622448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F068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F6B38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53056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044B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7988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02DF0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233495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2.3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โครงการ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การสร้างภูมิคุ้ม</w:t>
            </w:r>
            <w:proofErr w:type="spellEnd"/>
          </w:p>
          <w:p w14:paraId="1492609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กันในกลุ่มเป้าหมายระดับ</w:t>
            </w:r>
            <w:proofErr w:type="spellEnd"/>
          </w:p>
          <w:p w14:paraId="4E9102C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โรงเรียนประถมศึกษา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และมัธยมศึกษาหรือเทียบเท่า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(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ค่าตอบแทนการสอนครูตำรวจ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D.A.R.E.)</w:t>
            </w:r>
          </w:p>
          <w:p w14:paraId="2C23AE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E0F56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432C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B2AF8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A95BA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2977" w:type="dxa"/>
          </w:tcPr>
          <w:p w14:paraId="6D2C87F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กำหนดระยะเวลาในการดำเนิน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งาน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ในทุกขั้นตอนของงานสอบสวนอย่างชัดเจน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เพื่อให้ประชาชนได้รับความ</w:t>
            </w:r>
            <w:proofErr w:type="spellEnd"/>
          </w:p>
          <w:p w14:paraId="6068F6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ยุติธรรม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โดยไม่ล่าช้า</w:t>
            </w:r>
            <w:proofErr w:type="spellEnd"/>
          </w:p>
          <w:p w14:paraId="35CE424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D11E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5990C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B8BECA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4201E17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D343BC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E5D9B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DE49E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C6DA04" w14:textId="77777777" w:rsidR="006D64CC" w:rsidRPr="006D64CC" w:rsidRDefault="006D64CC" w:rsidP="004126B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A6D2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กำหนดพื้นที่ที่มีการแพร่</w:t>
            </w:r>
            <w:proofErr w:type="spellEnd"/>
          </w:p>
          <w:p w14:paraId="62DCB26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เพื่อปิดล้อม</w:t>
            </w:r>
            <w:proofErr w:type="spellEnd"/>
          </w:p>
          <w:p w14:paraId="47B4C20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ตรวจค้น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สกัดกั้นไม่ให้มีการ</w:t>
            </w:r>
            <w:proofErr w:type="spellEnd"/>
          </w:p>
          <w:p w14:paraId="7C847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แพร่ระบาด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ของยาเสพติดใน</w:t>
            </w:r>
            <w:proofErr w:type="spellEnd"/>
          </w:p>
          <w:p w14:paraId="00078388" w14:textId="77777777" w:rsidR="006D64CC" w:rsidRPr="006D64CC" w:rsidRDefault="006D64CC" w:rsidP="004126B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  <w:p w14:paraId="3B4DB6A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สกัดกั้นและปราบปรามเครือ</w:t>
            </w:r>
            <w:proofErr w:type="spellEnd"/>
          </w:p>
          <w:p w14:paraId="2F65BC2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ข่ายการค้ายาเสพติดในประเทศ</w:t>
            </w:r>
            <w:proofErr w:type="spellEnd"/>
          </w:p>
          <w:p w14:paraId="6CEFF9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และอาชญากรรมข้ามชาติการ</w:t>
            </w:r>
            <w:proofErr w:type="spellEnd"/>
          </w:p>
          <w:p w14:paraId="4D386CA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บริหารจัดการสกัดกั้นยาเสพติด</w:t>
            </w:r>
            <w:proofErr w:type="spellEnd"/>
          </w:p>
          <w:p w14:paraId="08ADFD9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พื้นที่พักคอย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(Heart Land)</w:t>
            </w:r>
          </w:p>
          <w:p w14:paraId="15E674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0C78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ปราบปรามและบังคับใช้กฎหมายในการทำลายโครงสร้างการค้ายาเสพติด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กลุ่มผู้มีอิทธิพล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ผู้อยู่เบื้องหลัง</w:t>
            </w:r>
            <w:proofErr w:type="spellEnd"/>
          </w:p>
          <w:p w14:paraId="0A777B4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2"/>
                <w:szCs w:val="12"/>
                <w:lang w:bidi="th-TH"/>
              </w:rPr>
            </w:pPr>
          </w:p>
          <w:p w14:paraId="24C01B4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E3EC4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AB3C71D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861ADA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882E5E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6CA53B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6E8BC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ED40EE" w14:textId="6C0B7D68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ผู้เสพยาเสพติดมีคุณภาพชีวิตที่ดีขึ้นสามารถใช้ชีวิตอยู่ในสังคมได้อย่างปกติสุขไม่ส่งผลกระทบต่อ</w:t>
            </w:r>
          </w:p>
          <w:p w14:paraId="5AE0C72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สังคม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และไม่หวนกลับเข้าสู่วงจร</w:t>
            </w:r>
            <w:proofErr w:type="spellEnd"/>
          </w:p>
          <w:p w14:paraId="7C44CAB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ยาเสพติด</w:t>
            </w:r>
            <w:proofErr w:type="spellEnd"/>
          </w:p>
          <w:p w14:paraId="1C1E3E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47390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638D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ส่งเสริมกิจกรรมเพื่อเสริมสร้าง</w:t>
            </w:r>
            <w:proofErr w:type="spellEnd"/>
          </w:p>
          <w:p w14:paraId="582D88B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ภูมิคุ้มกันยาเสพติด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รวมทั้งป้อง</w:t>
            </w:r>
            <w:proofErr w:type="spellEnd"/>
          </w:p>
          <w:p w14:paraId="65E2B98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กันการเข้าไปเกี่ยวข้องกับยา</w:t>
            </w:r>
            <w:proofErr w:type="spellEnd"/>
          </w:p>
          <w:p w14:paraId="45F57E1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เสพติดในเครือข่ายสังคม</w:t>
            </w:r>
            <w:proofErr w:type="spellEnd"/>
          </w:p>
          <w:p w14:paraId="75F200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ออนไลน์</w:t>
            </w:r>
            <w:proofErr w:type="spellEnd"/>
          </w:p>
          <w:p w14:paraId="6017B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0"/>
                <w:szCs w:val="10"/>
                <w:lang w:bidi="th-TH"/>
              </w:rPr>
            </w:pPr>
          </w:p>
          <w:p w14:paraId="0805CF2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E882A0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337381" w14:textId="77777777" w:rsidR="00D714A4" w:rsidRDefault="00D714A4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AD0A71" w14:textId="77777777" w:rsidR="00D714A4" w:rsidRPr="006D64CC" w:rsidRDefault="00D714A4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FE8193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1BBB0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เพื่อพัฒนาการดำเนินงานชุมชน</w:t>
            </w:r>
            <w:proofErr w:type="spellEnd"/>
          </w:p>
          <w:p w14:paraId="20E1EA6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ยั่งยืน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ในการป้องกัน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</w:t>
            </w:r>
            <w:proofErr w:type="spellEnd"/>
          </w:p>
          <w:p w14:paraId="15EA77E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และบำบัดรักษาผู้ติดยาเสพติด</w:t>
            </w:r>
            <w:proofErr w:type="spellEnd"/>
          </w:p>
          <w:p w14:paraId="5F072792" w14:textId="77777777" w:rsidR="006D64CC" w:rsidRPr="006D64CC" w:rsidRDefault="006D64CC" w:rsidP="00F56785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โดยอาศัยการมีส่วนร่วมของทุกภาคส่วนในชุมชน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เพื่อลดจำนวนและทำให้ผู้ใช้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ผู้เสพ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ผู้ติดยาเสพติดหมดไปจากชุมชน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อย่างเป็นระบบและยั่งยืน</w:t>
            </w:r>
            <w:proofErr w:type="spellEnd"/>
          </w:p>
          <w:p w14:paraId="1B9CFCB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ให้ความรู้เพื่อป้องกันยาเสพติด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ผ่านการเรียนการสอนหลักสูตรในสถานศึกษาที่เหมาะสมตามช่วงวัย</w:t>
            </w:r>
            <w:proofErr w:type="spellEnd"/>
          </w:p>
          <w:p w14:paraId="7098B5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2D77DD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82,000.-</w:t>
            </w:r>
            <w:proofErr w:type="gramEnd"/>
          </w:p>
          <w:p w14:paraId="6A735DE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6E60DB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A99C3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FDAEF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28B5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C050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5E865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F8991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BA92E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468828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5863E26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F0C10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12A64A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63B06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7374E7" w14:textId="03F3A83E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 w:rsidR="00F154F6" w:rsidRPr="00F154F6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,000.-</w:t>
            </w:r>
            <w:proofErr w:type="gramEnd"/>
          </w:p>
          <w:p w14:paraId="595883B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C17C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D84B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CD454E" w14:textId="77777777" w:rsidR="006D64CC" w:rsidRPr="006D64CC" w:rsidRDefault="006D64CC" w:rsidP="004126B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E878A1" w14:textId="1C845598" w:rsidR="006D64CC" w:rsidRPr="006D64CC" w:rsidRDefault="009B13B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11</w:t>
            </w: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9B13B3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454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</w:p>
          <w:p w14:paraId="7E68BAA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CCECB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A0DDF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6F8E1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AAE7E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8EE002" w14:textId="7664571B" w:rsidR="006D64CC" w:rsidRPr="006D64CC" w:rsidRDefault="009B13B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9B13B3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6,786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69347FD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1885F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D90790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DF42C77" w14:textId="77777777" w:rsidR="004126BF" w:rsidRPr="006D64CC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A03F22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CAD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97B4CB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F9E713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8B36F5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577C80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697FBD" w14:textId="62C846F8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77,700.-</w:t>
            </w:r>
            <w:proofErr w:type="gramEnd"/>
          </w:p>
          <w:p w14:paraId="4F564E6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09951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AA440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0161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6B56D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EE67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005A04" w14:textId="78999A11" w:rsidR="006D64CC" w:rsidRPr="006D64CC" w:rsidRDefault="007F22F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4</w:t>
            </w: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Pr="007F22F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280</w:t>
            </w:r>
            <w:r w:rsidR="006D64CC"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.-</w:t>
            </w:r>
          </w:p>
          <w:p w14:paraId="178A0F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7865F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EB97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2F727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979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3278A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4CC2F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6A92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A518E2" w14:textId="77777777" w:rsidR="00D714A4" w:rsidRDefault="00D714A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1B88B1" w14:textId="77777777" w:rsidR="00D714A4" w:rsidRPr="006D64CC" w:rsidRDefault="00D714A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6A0897" w14:textId="77777777" w:rsidR="00A5073C" w:rsidRPr="006D64CC" w:rsidRDefault="00A5073C" w:rsidP="00A5073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สน.เตาปูน</w:t>
            </w:r>
          </w:p>
          <w:p w14:paraId="41D84087" w14:textId="77777777" w:rsidR="00A5073C" w:rsidRPr="006D64CC" w:rsidRDefault="00A5073C" w:rsidP="00A5073C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ไม่ได้รับการจัดสรร</w:t>
            </w:r>
          </w:p>
          <w:p w14:paraId="586C101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B28E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B961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5A0C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AFDE9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0A154B" w14:textId="77777777" w:rsidR="006D64CC" w:rsidRPr="006D64CC" w:rsidRDefault="006D64CC" w:rsidP="00F56785">
            <w:pPr>
              <w:spacing w:after="24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FBAEE" w14:textId="5EE7DF22" w:rsidR="006D64CC" w:rsidRPr="006D64CC" w:rsidRDefault="007F22F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proofErr w:type="gramStart"/>
            <w:r w:rsidRPr="007F22F4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52</w:t>
            </w:r>
            <w:r w:rsidR="00D6385A" w:rsidRPr="00D6385A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,</w:t>
            </w:r>
            <w:r w:rsidR="00D6385A" w:rsidRPr="00D6385A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000</w:t>
            </w:r>
            <w:r w:rsidR="006D64CC"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.-</w:t>
            </w:r>
            <w:proofErr w:type="gramEnd"/>
          </w:p>
          <w:p w14:paraId="481330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20BF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14:paraId="37D2EBB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31AA6AA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71CB77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25C068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616CBC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2383167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7010B5F" w14:textId="6F752252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001604" w:rsidRPr="0000160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E1E34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7C919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8F5977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039F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97CD0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5611F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FBF51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559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F83ECE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3239642" w14:textId="77777777" w:rsidR="006D64CC" w:rsidRPr="006D64CC" w:rsidRDefault="006D64CC" w:rsidP="004126B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7483AF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390BF40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1A9D442D" w14:textId="54646091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4126BF"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E4D3C7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414FA45" w14:textId="77777777" w:rsidR="006D64CC" w:rsidRDefault="006D64CC" w:rsidP="004126B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77A7FE" w14:textId="77777777" w:rsidR="004126BF" w:rsidRPr="006D64CC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3D1F18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ไตรมาสที่ </w:t>
            </w:r>
          </w:p>
          <w:p w14:paraId="282B6DF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2E355126" w14:textId="77777777" w:rsidR="004126BF" w:rsidRPr="006D64CC" w:rsidRDefault="004126BF" w:rsidP="004126B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439BDB1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D30D87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5EE637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56BAD1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0EDB4C4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2896BAB2" w14:textId="77777777" w:rsidR="004126BF" w:rsidRPr="006D64CC" w:rsidRDefault="004126BF" w:rsidP="004126BF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342A31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1C00A9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F62454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087E2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32EB6C72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07652D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22467FC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D79BE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8DC4AFA" w14:textId="49B5DD74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4635242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12E7E595" w14:textId="77777777" w:rsidR="00D714A4" w:rsidRPr="006D64CC" w:rsidRDefault="00D714A4" w:rsidP="00D714A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126B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724179A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E453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0B66E6D" w14:textId="77777777" w:rsidR="00B467DC" w:rsidRDefault="00B467D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01F8676" w14:textId="06B2B42A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7476216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2ED3427" w14:textId="4BF69B74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="00401B5F"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10F6A93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1C57B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701A925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66C57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563431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C10EC2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04022C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5EF7092B" w14:textId="77777777" w:rsidR="00D714A4" w:rsidRDefault="00D714A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782581CB" w14:textId="77777777" w:rsidR="00D714A4" w:rsidRDefault="00D714A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2EB104C" w14:textId="77777777" w:rsidR="00401B5F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19EC359" w14:textId="77777777" w:rsidR="00401B5F" w:rsidRPr="006D64CC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783163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AF91C3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ตลอดปีงบ</w:t>
            </w:r>
            <w:proofErr w:type="spellEnd"/>
          </w:p>
          <w:p w14:paraId="01BC747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ประมาณ</w:t>
            </w:r>
            <w:proofErr w:type="spellEnd"/>
          </w:p>
          <w:p w14:paraId="74E849CC" w14:textId="30996FD5" w:rsidR="006D64CC" w:rsidRPr="006D64CC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  <w:p w14:paraId="0E6409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EC5A1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EE1912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E899A3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EF351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6D44A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385C1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ไตรมาสที่</w:t>
            </w:r>
          </w:p>
          <w:p w14:paraId="1230C6A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๑-๒ ปีงบ</w:t>
            </w:r>
          </w:p>
          <w:p w14:paraId="746386A1" w14:textId="603DD677" w:rsidR="006D64CC" w:rsidRPr="006D64CC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401B5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2930D6E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ความพึงพอใจและความ</w:t>
            </w:r>
            <w:proofErr w:type="spellEnd"/>
          </w:p>
          <w:p w14:paraId="51B25FD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เชื่อมั่นของผู้แจ้งเบาะแส</w:t>
            </w:r>
            <w:proofErr w:type="spellEnd"/>
          </w:p>
          <w:p w14:paraId="4312E2B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ความพึงพอใจและความ</w:t>
            </w:r>
            <w:proofErr w:type="spellEnd"/>
          </w:p>
          <w:p w14:paraId="468F6D4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เชื่อมั่นของญาติผู้เสียชีวิตต่อการปฏิบัติงานของเจ้าหน้าที่ตำรวจ</w:t>
            </w:r>
            <w:proofErr w:type="spellEnd"/>
          </w:p>
          <w:p w14:paraId="075F1EF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6734E1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2CCDB6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80ACE9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1A5848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5D8FB1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24897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E0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31CDDB" w14:textId="77777777" w:rsidR="006D64CC" w:rsidRPr="006D64CC" w:rsidRDefault="006D64CC" w:rsidP="004126BF">
            <w:pPr>
              <w:spacing w:after="36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1B305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สามารถลดการแพร่</w:t>
            </w:r>
            <w:proofErr w:type="spellEnd"/>
          </w:p>
          <w:p w14:paraId="3BE504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ระบาดของยาเสพติดใน</w:t>
            </w:r>
            <w:proofErr w:type="spellEnd"/>
          </w:p>
          <w:p w14:paraId="5BDC9A1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ชุมชนเป้าหมาย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12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ชุมชน</w:t>
            </w:r>
            <w:proofErr w:type="spellEnd"/>
          </w:p>
          <w:p w14:paraId="39113DDA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C57CFA" w14:textId="77777777" w:rsidR="004126BF" w:rsidRPr="006D64CC" w:rsidRDefault="004126BF" w:rsidP="004126B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7E9C9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สามารถสกัดกั้นยาเสพติดและปราบปราม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ทำลายเครือข่ายการค้ายาเสพติดรายสำคัญ</w:t>
            </w:r>
            <w:proofErr w:type="spellEnd"/>
          </w:p>
          <w:p w14:paraId="3468766B" w14:textId="77777777" w:rsidR="006D64CC" w:rsidRPr="006D64CC" w:rsidRDefault="006D64CC" w:rsidP="004126BF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2693AA8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01FE1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ดำเนินการยึด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อายัด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ทรัพย์สินของเครือข่ายยาเสพติดตาม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พ.ร.บ.มาตรการการป้องกันและปราบปรามการการฟอกเงิน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พ.ศ.2542</w:t>
            </w:r>
          </w:p>
          <w:p w14:paraId="097CCA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ผุ้เสพยาเสพติดที่เข้าสู่</w:t>
            </w:r>
            <w:proofErr w:type="spellEnd"/>
          </w:p>
          <w:p w14:paraId="136373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กระบวนการบำบัดรักษาและปรับเปลี่ยนพฤติกรรมมีคุณภาพชีวิตที่ดีขึ้น</w:t>
            </w:r>
            <w:proofErr w:type="spellEnd"/>
          </w:p>
          <w:p w14:paraId="30301BD9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44D80F" w14:textId="51C5E6B2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ผู้มีอาการทางจิต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และผู้ป่วยจิตเวช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ได้รับการรักษา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และกลับคืนสู่สังคม</w:t>
            </w:r>
            <w:proofErr w:type="spellEnd"/>
          </w:p>
          <w:p w14:paraId="1121A93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48C4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367351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96CD2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EDD10D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1DB2D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5B39ED8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โรงเรียนมัธยมศึกษา</w:t>
            </w:r>
            <w:proofErr w:type="spellEnd"/>
          </w:p>
          <w:p w14:paraId="585AE15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ในพื้นที่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เข้าร่วมโครงการ</w:t>
            </w:r>
            <w:proofErr w:type="spellEnd"/>
          </w:p>
          <w:p w14:paraId="318373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ตำรวจประสานโรงเรียน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ครบทุกโรงเรียน</w:t>
            </w:r>
            <w:proofErr w:type="spellEnd"/>
          </w:p>
          <w:p w14:paraId="1AE1157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12"/>
                <w:szCs w:val="12"/>
                <w:highlight w:val="white"/>
                <w:lang w:bidi="th-TH"/>
              </w:rPr>
            </w:pPr>
          </w:p>
          <w:p w14:paraId="480106A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6A6892F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8DA582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7B74D53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C2575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ชุมชนมีความเข้มแข็ง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สามารถพึ่งพาตนเองได้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 xml:space="preserve"> </w:t>
            </w:r>
          </w:p>
          <w:p w14:paraId="54242D6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lastRenderedPageBreak/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เด็กรู้จักใช้ทักษะในการ</w:t>
            </w:r>
            <w:proofErr w:type="spellEnd"/>
          </w:p>
          <w:p w14:paraId="0AEFC28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ตัดสินใจปฏิเสธการใช้</w:t>
            </w:r>
            <w:proofErr w:type="spellEnd"/>
          </w:p>
          <w:p w14:paraId="2B05BE2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ยาเสพติด</w:t>
            </w:r>
            <w:proofErr w:type="spellEnd"/>
          </w:p>
          <w:p w14:paraId="165BEE1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5FC932E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44B3C11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3F04112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1A1412E4" w14:textId="77777777" w:rsidR="006D64CC" w:rsidRPr="006D64CC" w:rsidRDefault="006D64CC" w:rsidP="00F56785">
            <w:pPr>
              <w:spacing w:after="36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</w:p>
          <w:p w14:paraId="0F256E0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เด็กรู้จักวิธีต่อต้านแรงกด</w:t>
            </w:r>
            <w:proofErr w:type="spellEnd"/>
          </w:p>
          <w:p w14:paraId="29F9C02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ดันของกลุ่มเพื่อน</w:t>
            </w:r>
            <w:proofErr w:type="spellEnd"/>
          </w:p>
          <w:p w14:paraId="6D4E77C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-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เด็กรู้จักใช้ทางเลือกอื่นๆ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  <w:t>นอกเหนือจากการใช้ยาเสพติดและความรุนแรง</w:t>
            </w:r>
            <w:proofErr w:type="spellEnd"/>
          </w:p>
        </w:tc>
      </w:tr>
      <w:tr w:rsidR="006D64CC" w:rsidRPr="006D64CC" w14:paraId="1E9FAB2B" w14:textId="77777777" w:rsidTr="008E091D">
        <w:trPr>
          <w:trHeight w:val="348"/>
        </w:trPr>
        <w:tc>
          <w:tcPr>
            <w:tcW w:w="556" w:type="dxa"/>
          </w:tcPr>
          <w:p w14:paraId="0355C86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6</w:t>
            </w:r>
          </w:p>
          <w:p w14:paraId="0CF6AA2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847" w:type="dxa"/>
          </w:tcPr>
          <w:p w14:paraId="6DEB837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กองทุนเพื่อการบริหารจัดการการทำงานของคนต่างด้าว</w:t>
            </w:r>
            <w:proofErr w:type="spellEnd"/>
          </w:p>
          <w:p w14:paraId="7F1F8DD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proofErr w:type="spellStart"/>
            <w:proofErr w:type="gram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โครงการ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:</w:t>
            </w:r>
            <w:proofErr w:type="gram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ตรวจสอบแรงงานต่างด้าวผิดกฎหมาย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2977" w:type="dxa"/>
          </w:tcPr>
          <w:p w14:paraId="7891B66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ปราบปราม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จับกุม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ผลักดัน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และส่งกลับคนต่างด้าวหลบ</w:t>
            </w:r>
            <w:proofErr w:type="spellEnd"/>
          </w:p>
          <w:p w14:paraId="090EFE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หนีเข้าเมือง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หรือผิดเงื่อนไขการ</w:t>
            </w:r>
            <w:proofErr w:type="spellEnd"/>
          </w:p>
          <w:p w14:paraId="1F3B16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อนุญาต</w:t>
            </w:r>
            <w:proofErr w:type="spellEnd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กลับออกไปนอกราช</w:t>
            </w:r>
            <w:proofErr w:type="spellEnd"/>
          </w:p>
          <w:p w14:paraId="38C94ED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อาณาจักร</w:t>
            </w:r>
            <w:proofErr w:type="spellEnd"/>
          </w:p>
        </w:tc>
        <w:tc>
          <w:tcPr>
            <w:tcW w:w="1559" w:type="dxa"/>
          </w:tcPr>
          <w:p w14:paraId="1DE2FD81" w14:textId="56B74368" w:rsidR="006D64CC" w:rsidRPr="006D64CC" w:rsidRDefault="00482069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ยังไม่ได้รับการจัดสรร</w:t>
            </w:r>
          </w:p>
        </w:tc>
        <w:tc>
          <w:tcPr>
            <w:tcW w:w="992" w:type="dxa"/>
          </w:tcPr>
          <w:p w14:paraId="2823FE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07E571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0845A80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</w:tcPr>
          <w:p w14:paraId="734CBDC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14:paraId="6219914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ตลอดปีงบ</w:t>
            </w:r>
            <w:proofErr w:type="spellEnd"/>
          </w:p>
          <w:p w14:paraId="09E8035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proofErr w:type="spellStart"/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ประมาณ</w:t>
            </w:r>
            <w:proofErr w:type="spellEnd"/>
          </w:p>
          <w:p w14:paraId="24D46484" w14:textId="6758E672" w:rsidR="006D64CC" w:rsidRPr="006D64CC" w:rsidRDefault="00CB4D0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พ.ศ.256</w:t>
            </w:r>
            <w:r w:rsidRPr="005E47C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409" w:type="dxa"/>
          </w:tcPr>
          <w:p w14:paraId="0320DBD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บุคคลต่างด้าวมีสิทธิได้รับสถานะอยู่ในาชอาณาจักรอย่างถูกต้องตามกฎหมายเพิ่มขึ้น</w:t>
            </w:r>
          </w:p>
        </w:tc>
      </w:tr>
      <w:tr w:rsidR="004B2A53" w:rsidRPr="006D64CC" w14:paraId="6F2E6A38" w14:textId="77777777" w:rsidTr="0016528E">
        <w:trPr>
          <w:trHeight w:val="348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FE82" w14:textId="77777777" w:rsidR="004B2A53" w:rsidRPr="006D64CC" w:rsidRDefault="004B2A53" w:rsidP="008C6D7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34D1C" w14:textId="6F50C358" w:rsidR="004B2A53" w:rsidRPr="006D64CC" w:rsidRDefault="004B2A53" w:rsidP="00A323DB">
            <w:pPr>
              <w:spacing w:line="259" w:lineRule="auto"/>
              <w:jc w:val="right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201B6" w14:textId="50A27AD3" w:rsidR="004B2A53" w:rsidRPr="006D64CC" w:rsidRDefault="00B90661" w:rsidP="008C6D7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90661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3,818,030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9B73" w14:textId="77777777" w:rsidR="004B2A53" w:rsidRPr="006D64CC" w:rsidRDefault="004B2A53" w:rsidP="008C6D7D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800B" w14:textId="77777777" w:rsidR="004B2A53" w:rsidRPr="006D64CC" w:rsidRDefault="004B2A53" w:rsidP="008C6D7D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CE3BD" w14:textId="77777777" w:rsidR="004B2A53" w:rsidRPr="006D64CC" w:rsidRDefault="004B2A53" w:rsidP="008C6D7D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96E9" w14:textId="77777777" w:rsidR="004B2A53" w:rsidRPr="006D64CC" w:rsidRDefault="004B2A53" w:rsidP="008C6D7D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CB09" w14:textId="2532B4B6" w:rsidR="004B2A53" w:rsidRPr="006D64CC" w:rsidRDefault="004B2A53" w:rsidP="008C6D7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F435" w14:textId="6694D9DB" w:rsidR="000146CD" w:rsidRPr="00DA04D7" w:rsidRDefault="000146CD" w:rsidP="000146CD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lang w:bidi="th-TH"/>
              </w:rPr>
            </w:pPr>
          </w:p>
        </w:tc>
      </w:tr>
    </w:tbl>
    <w:p w14:paraId="45A62FD8" w14:textId="7228C1BF" w:rsidR="0074164F" w:rsidRDefault="0074164F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 w:rsidRPr="00A70512">
        <w:rPr>
          <w:rFonts w:ascii="TH SarabunIT๙" w:eastAsia="Sarabun" w:hAnsi="TH SarabunIT๙" w:cs="TH SarabunIT๙" w:hint="cs"/>
          <w:color w:val="auto"/>
          <w:sz w:val="32"/>
          <w:szCs w:val="32"/>
          <w:u w:val="single"/>
          <w:cs/>
          <w:lang w:bidi="th-TH"/>
        </w:rPr>
        <w:t>หมายเหตุ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DA04D7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: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ยอดรวมที่ได้รับการจัดสรร ไม่รวมรายการดังนี้ </w:t>
      </w:r>
    </w:p>
    <w:p w14:paraId="26D0A99A" w14:textId="3B40D2A4" w:rsidR="0074164F" w:rsidRDefault="0074164F" w:rsidP="0074164F">
      <w:pPr>
        <w:spacing w:line="259" w:lineRule="auto"/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</w:pP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 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1.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ค่าตอบแทน</w:t>
      </w:r>
      <w:r w:rsidRPr="00DA04D7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 xml:space="preserve"> 4 </w:t>
      </w:r>
      <w:r w:rsidRPr="00DA04D7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ประเภท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จำนวน 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2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,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067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,</w:t>
      </w:r>
      <w:r w:rsidRPr="000146CD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100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บาท</w:t>
      </w:r>
    </w:p>
    <w:p w14:paraId="3D03AE9A" w14:textId="77777777" w:rsidR="00F03910" w:rsidRDefault="0074164F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F03910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2.</w:t>
      </w:r>
      <w:r w:rsidRPr="000146C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ค่าตอบแทนสอบสวนคดีอาญา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จำนวน </w:t>
      </w:r>
      <w:r w:rsidRPr="008A6EFB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1,866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,</w:t>
      </w:r>
      <w:r w:rsidRPr="008A6EFB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100</w:t>
      </w:r>
      <w:r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บาท</w:t>
      </w:r>
    </w:p>
    <w:p w14:paraId="11D8674A" w14:textId="1F8A481E" w:rsidR="00E246C5" w:rsidRDefault="00E246C5" w:rsidP="0074164F">
      <w:pPr>
        <w:spacing w:line="259" w:lineRule="auto"/>
        <w:rPr>
          <w:rFonts w:ascii="TH SarabunIT๙" w:eastAsia="Sarabun" w:hAnsi="TH SarabunIT๙" w:cs="TH SarabunIT๙" w:hint="cs"/>
          <w:color w:val="auto"/>
          <w:sz w:val="32"/>
          <w:szCs w:val="32"/>
          <w:lang w:bidi="th-TH"/>
        </w:rPr>
      </w:pP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             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เนื่องจาก</w:t>
      </w:r>
      <w:r w:rsidR="00F26CDE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งบประมาณ</w:t>
      </w:r>
      <w:r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อยู่ที่ บก.น.๒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2F5B6D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และ</w:t>
      </w:r>
      <w:r w:rsidR="00F81F78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เพื่อการบริหารภาพรวมของหน่วยงาน</w:t>
      </w:r>
    </w:p>
    <w:p w14:paraId="3CE53185" w14:textId="77777777" w:rsidR="00F03910" w:rsidRDefault="00F03910" w:rsidP="0074164F">
      <w:pPr>
        <w:spacing w:line="259" w:lineRule="auto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</w:p>
    <w:p w14:paraId="26110921" w14:textId="2C15BABC" w:rsidR="006D64CC" w:rsidRPr="006D64CC" w:rsidRDefault="006D64CC" w:rsidP="0074164F">
      <w:pPr>
        <w:spacing w:line="259" w:lineRule="auto"/>
        <w:rPr>
          <w:rFonts w:ascii="TH SarabunIT๙" w:eastAsia="Calibri" w:hAnsi="TH SarabunIT๙" w:cs="TH SarabunIT๙"/>
          <w:b w:val="0"/>
          <w:color w:val="auto"/>
          <w:sz w:val="22"/>
          <w:lang w:bidi="th-TH"/>
        </w:rPr>
      </w:pPr>
      <w:r w:rsidRPr="006D64CC">
        <w:rPr>
          <w:rFonts w:ascii="TH SarabunIT๙" w:eastAsia="Sarabun" w:hAnsi="TH SarabunIT๙" w:cs="TH SarabunIT๙" w:hint="cs"/>
          <w:b w:val="0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64384" behindDoc="0" locked="0" layoutInCell="1" allowOverlap="1" wp14:anchorId="32FCDB3A" wp14:editId="50A2A7E6">
            <wp:simplePos x="0" y="0"/>
            <wp:positionH relativeFrom="column">
              <wp:posOffset>1001395</wp:posOffset>
            </wp:positionH>
            <wp:positionV relativeFrom="paragraph">
              <wp:posOffset>80553</wp:posOffset>
            </wp:positionV>
            <wp:extent cx="852805" cy="852805"/>
            <wp:effectExtent l="0" t="0" r="0" b="0"/>
            <wp:wrapNone/>
            <wp:docPr id="989210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10915" name="Picture 9892109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F1145" w14:textId="22A4477E" w:rsidR="00DD4252" w:rsidRPr="006D64CC" w:rsidRDefault="00A70512" w:rsidP="00AA4B53">
      <w:pPr>
        <w:tabs>
          <w:tab w:val="left" w:pos="2618"/>
        </w:tabs>
        <w:rPr>
          <w:rFonts w:ascii="TH SarabunIT๙" w:hAnsi="TH SarabunIT๙" w:cs="TH SarabunIT๙"/>
          <w:b w:val="0"/>
          <w:sz w:val="32"/>
          <w:szCs w:val="32"/>
          <w:lang w:bidi="th-TH"/>
        </w:rPr>
      </w:pPr>
      <w:r w:rsidRPr="006D64CC">
        <w:rPr>
          <w:rFonts w:ascii="TH SarabunIT๙" w:eastAsia="Sarabun" w:hAnsi="TH SarabunIT๙" w:cs="TH SarabunIT๙" w:hint="cs"/>
          <w:b w:val="0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69504" behindDoc="0" locked="0" layoutInCell="1" allowOverlap="1" wp14:anchorId="7698049C" wp14:editId="1FB4095E">
            <wp:simplePos x="0" y="0"/>
            <wp:positionH relativeFrom="column">
              <wp:posOffset>6634862</wp:posOffset>
            </wp:positionH>
            <wp:positionV relativeFrom="paragraph">
              <wp:posOffset>178634</wp:posOffset>
            </wp:positionV>
            <wp:extent cx="852805" cy="511682"/>
            <wp:effectExtent l="0" t="0" r="4445" b="3175"/>
            <wp:wrapNone/>
            <wp:docPr id="1765127748" name="Picture 176512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27748" name="Picture 176512774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1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hidden="0" allowOverlap="1" wp14:anchorId="24E76B25" wp14:editId="0CA2EBFA">
                <wp:simplePos x="0" y="0"/>
                <wp:positionH relativeFrom="column">
                  <wp:posOffset>188595</wp:posOffset>
                </wp:positionH>
                <wp:positionV relativeFrom="paragraph">
                  <wp:posOffset>330774</wp:posOffset>
                </wp:positionV>
                <wp:extent cx="3986303" cy="12258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303" cy="122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C433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พ.ต</w:t>
                            </w:r>
                            <w:proofErr w:type="spellEnd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ผู้รายงาน</w:t>
                            </w:r>
                            <w:proofErr w:type="spellEnd"/>
                          </w:p>
                          <w:p w14:paraId="13EDB5AB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เฉลิมชัย</w:t>
                            </w:r>
                            <w:proofErr w:type="gramEnd"/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ไชยนัด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15F0C22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proofErr w:type="spellStart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สว.อก.สน</w:t>
                            </w:r>
                            <w:proofErr w:type="spellEnd"/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เตาปูน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76B25" id="Rectangle 11" o:spid="_x0000_s1031" style="position:absolute;margin-left:14.85pt;margin-top:26.05pt;width:313.9pt;height:96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" filled="f" stroked="f">
                <v:textbox inset="2.53958mm,1.2694mm,2.53958mm,1.2694mm">
                  <w:txbxContent>
                    <w:p w14:paraId="5DC2C433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พ.ต</w:t>
                      </w:r>
                      <w:proofErr w:type="spellEnd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ท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.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 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ผู้รายงาน</w:t>
                      </w:r>
                      <w:proofErr w:type="spellEnd"/>
                    </w:p>
                    <w:p w14:paraId="13EDB5AB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(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เฉลิมชัย</w:t>
                      </w:r>
                      <w:proofErr w:type="gramEnd"/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 ไชยนัด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215F0C22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proofErr w:type="spellStart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สว.อก.สน</w:t>
                      </w:r>
                      <w:proofErr w:type="spellEnd"/>
                      <w:r w:rsidRPr="00806DA6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เตาปูน</w:t>
                      </w:r>
                    </w:p>
                  </w:txbxContent>
                </v:textbox>
              </v:rect>
            </w:pict>
          </mc:Fallback>
        </mc:AlternateContent>
      </w:r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B9CA085" wp14:editId="49F350E2">
                <wp:simplePos x="0" y="0"/>
                <wp:positionH relativeFrom="column">
                  <wp:posOffset>5194300</wp:posOffset>
                </wp:positionH>
                <wp:positionV relativeFrom="paragraph">
                  <wp:posOffset>115026</wp:posOffset>
                </wp:positionV>
                <wp:extent cx="3400425" cy="1600200"/>
                <wp:effectExtent l="0" t="0" r="0" b="0"/>
                <wp:wrapNone/>
                <wp:docPr id="1047564459" name="Rectangle 1047564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CB37A" w14:textId="77777777" w:rsidR="00A70512" w:rsidRPr="005C3525" w:rsidRDefault="00A70512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 w:hint="cs"/>
                                <w:b w:val="0"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E1E11EC" w14:textId="13F7227A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="00A70512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</w:t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พ.ต.อ</w:t>
                            </w:r>
                            <w:proofErr w:type="spellEnd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            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ผู้ตรวจรายงาน</w:t>
                            </w:r>
                            <w:proofErr w:type="spellEnd"/>
                          </w:p>
                          <w:p w14:paraId="42A28637" w14:textId="77777777" w:rsidR="006D64CC" w:rsidRPr="00EC78D7" w:rsidRDefault="006D64CC" w:rsidP="006D64CC">
                            <w:pPr>
                              <w:spacing w:line="258" w:lineRule="auto"/>
                              <w:ind w:left="720" w:firstLine="720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(</w:t>
                            </w:r>
                            <w:proofErr w:type="gramStart"/>
                            <w:r w:rsidRPr="00EC78D7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สุรเดช  ฉัตรไทย</w:t>
                            </w:r>
                            <w:proofErr w:type="gramEnd"/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003D301" w14:textId="77777777" w:rsidR="006D64CC" w:rsidRPr="00EC78D7" w:rsidRDefault="006D64CC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ผกก.สน</w:t>
                            </w:r>
                            <w:proofErr w:type="spellEnd"/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เตาปูน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CA085" id="Rectangle 1047564459" o:spid="_x0000_s1032" style="position:absolute;margin-left:409pt;margin-top:9.05pt;width:267.75pt;height:12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" filled="f" stroked="f">
                <v:textbox inset="2.53958mm,1.2694mm,2.53958mm,1.2694mm">
                  <w:txbxContent>
                    <w:p w14:paraId="485CB37A" w14:textId="77777777" w:rsidR="00A70512" w:rsidRPr="005C3525" w:rsidRDefault="00A70512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 w:hint="cs"/>
                          <w:b w:val="0"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5E1E11EC" w14:textId="13F7227A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="00A70512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    </w:t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พ.ต.อ</w:t>
                      </w:r>
                      <w:proofErr w:type="spellEnd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.             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ผู้ตรวจรายงาน</w:t>
                      </w:r>
                      <w:proofErr w:type="spellEnd"/>
                    </w:p>
                    <w:p w14:paraId="42A28637" w14:textId="77777777" w:rsidR="006D64CC" w:rsidRPr="00EC78D7" w:rsidRDefault="006D64CC" w:rsidP="006D64CC">
                      <w:pPr>
                        <w:spacing w:line="258" w:lineRule="auto"/>
                        <w:ind w:left="720" w:firstLine="720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(</w:t>
                      </w:r>
                      <w:proofErr w:type="gramStart"/>
                      <w:r w:rsidRPr="00EC78D7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สุรเดช  ฉัตรไทย</w:t>
                      </w:r>
                      <w:proofErr w:type="gramEnd"/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7003D301" w14:textId="77777777" w:rsidR="006D64CC" w:rsidRPr="00EC78D7" w:rsidRDefault="006D64CC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proofErr w:type="spellStart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ผกก.สน</w:t>
                      </w:r>
                      <w:proofErr w:type="spellEnd"/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เตาปูน</w:t>
                      </w:r>
                    </w:p>
                  </w:txbxContent>
                </v:textbox>
              </v:rect>
            </w:pict>
          </mc:Fallback>
        </mc:AlternateContent>
      </w:r>
    </w:p>
    <w:sectPr w:rsidR="00DD4252" w:rsidRPr="006D64CC" w:rsidSect="00E552EF">
      <w:pgSz w:w="16838" w:h="11906" w:orient="landscape"/>
      <w:pgMar w:top="4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49F83" w14:textId="77777777" w:rsidR="00D156CF" w:rsidRDefault="00D156CF" w:rsidP="007057F4">
      <w:r>
        <w:separator/>
      </w:r>
    </w:p>
  </w:endnote>
  <w:endnote w:type="continuationSeparator" w:id="0">
    <w:p w14:paraId="0970D28C" w14:textId="77777777" w:rsidR="00D156CF" w:rsidRDefault="00D156CF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Gill Sans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351E" w14:textId="77777777" w:rsidR="00D156CF" w:rsidRDefault="00D156CF" w:rsidP="007057F4">
      <w:r>
        <w:separator/>
      </w:r>
    </w:p>
  </w:footnote>
  <w:footnote w:type="continuationSeparator" w:id="0">
    <w:p w14:paraId="767FB87B" w14:textId="77777777" w:rsidR="00D156CF" w:rsidRDefault="00D156CF" w:rsidP="00705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E67A50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0E2129F3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2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2FC27017"/>
    <w:multiLevelType w:val="hybridMultilevel"/>
    <w:tmpl w:val="98D0064E"/>
    <w:lvl w:ilvl="0" w:tplc="43B6F84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17" w15:restartNumberingAfterBreak="0">
    <w:nsid w:val="3EF27C90"/>
    <w:multiLevelType w:val="hybridMultilevel"/>
    <w:tmpl w:val="7130D87E"/>
    <w:lvl w:ilvl="0" w:tplc="D08C1B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1E833C0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41AB2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1" w15:restartNumberingAfterBreak="0">
    <w:nsid w:val="4A67236C"/>
    <w:multiLevelType w:val="hybridMultilevel"/>
    <w:tmpl w:val="E74CF7B8"/>
    <w:lvl w:ilvl="0" w:tplc="D752134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D0DC9"/>
    <w:multiLevelType w:val="hybridMultilevel"/>
    <w:tmpl w:val="39EC61D8"/>
    <w:lvl w:ilvl="0" w:tplc="DF4C06B8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8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79F3216C"/>
    <w:multiLevelType w:val="hybridMultilevel"/>
    <w:tmpl w:val="7B921788"/>
    <w:lvl w:ilvl="0" w:tplc="B0ECFEE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EF0C23"/>
    <w:multiLevelType w:val="hybridMultilevel"/>
    <w:tmpl w:val="4B4E587C"/>
    <w:lvl w:ilvl="0" w:tplc="84F2A5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278646">
    <w:abstractNumId w:val="8"/>
  </w:num>
  <w:num w:numId="2" w16cid:durableId="1375347063">
    <w:abstractNumId w:val="28"/>
  </w:num>
  <w:num w:numId="3" w16cid:durableId="794760392">
    <w:abstractNumId w:val="30"/>
  </w:num>
  <w:num w:numId="4" w16cid:durableId="1878345492">
    <w:abstractNumId w:val="32"/>
  </w:num>
  <w:num w:numId="5" w16cid:durableId="43707008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50893385">
    <w:abstractNumId w:val="15"/>
  </w:num>
  <w:num w:numId="7" w16cid:durableId="574053508">
    <w:abstractNumId w:val="27"/>
  </w:num>
  <w:num w:numId="8" w16cid:durableId="2016223474">
    <w:abstractNumId w:val="7"/>
  </w:num>
  <w:num w:numId="9" w16cid:durableId="772743888">
    <w:abstractNumId w:val="6"/>
  </w:num>
  <w:num w:numId="10" w16cid:durableId="1916207466">
    <w:abstractNumId w:val="5"/>
  </w:num>
  <w:num w:numId="11" w16cid:durableId="1553155229">
    <w:abstractNumId w:val="4"/>
  </w:num>
  <w:num w:numId="12" w16cid:durableId="2079399405">
    <w:abstractNumId w:val="3"/>
  </w:num>
  <w:num w:numId="13" w16cid:durableId="883255476">
    <w:abstractNumId w:val="2"/>
  </w:num>
  <w:num w:numId="14" w16cid:durableId="1685329142">
    <w:abstractNumId w:val="1"/>
  </w:num>
  <w:num w:numId="15" w16cid:durableId="1496647751">
    <w:abstractNumId w:val="0"/>
  </w:num>
  <w:num w:numId="16" w16cid:durableId="831218459">
    <w:abstractNumId w:val="19"/>
  </w:num>
  <w:num w:numId="17" w16cid:durableId="1455051877">
    <w:abstractNumId w:val="23"/>
  </w:num>
  <w:num w:numId="18" w16cid:durableId="1077750043">
    <w:abstractNumId w:val="12"/>
  </w:num>
  <w:num w:numId="19" w16cid:durableId="510219536">
    <w:abstractNumId w:val="22"/>
  </w:num>
  <w:num w:numId="20" w16cid:durableId="340864534">
    <w:abstractNumId w:val="24"/>
  </w:num>
  <w:num w:numId="21" w16cid:durableId="1911499348">
    <w:abstractNumId w:val="13"/>
  </w:num>
  <w:num w:numId="22" w16cid:durableId="705644300">
    <w:abstractNumId w:val="17"/>
  </w:num>
  <w:num w:numId="23" w16cid:durableId="868756415">
    <w:abstractNumId w:val="21"/>
  </w:num>
  <w:num w:numId="24" w16cid:durableId="1897156735">
    <w:abstractNumId w:val="9"/>
  </w:num>
  <w:num w:numId="25" w16cid:durableId="1787894138">
    <w:abstractNumId w:val="20"/>
  </w:num>
  <w:num w:numId="26" w16cid:durableId="64382336">
    <w:abstractNumId w:val="10"/>
  </w:num>
  <w:num w:numId="27" w16cid:durableId="1314989834">
    <w:abstractNumId w:val="18"/>
  </w:num>
  <w:num w:numId="28" w16cid:durableId="800802381">
    <w:abstractNumId w:val="14"/>
  </w:num>
  <w:num w:numId="29" w16cid:durableId="1308586843">
    <w:abstractNumId w:val="29"/>
  </w:num>
  <w:num w:numId="30" w16cid:durableId="1005204720">
    <w:abstractNumId w:val="25"/>
  </w:num>
  <w:num w:numId="31" w16cid:durableId="712076918">
    <w:abstractNumId w:val="11"/>
  </w:num>
  <w:num w:numId="32" w16cid:durableId="702752416">
    <w:abstractNumId w:val="16"/>
  </w:num>
  <w:num w:numId="33" w16cid:durableId="1237940430">
    <w:abstractNumId w:val="31"/>
  </w:num>
  <w:num w:numId="34" w16cid:durableId="144488496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5D8"/>
    <w:rsid w:val="00001604"/>
    <w:rsid w:val="0001402B"/>
    <w:rsid w:val="000146CD"/>
    <w:rsid w:val="000174F2"/>
    <w:rsid w:val="00022822"/>
    <w:rsid w:val="000356D6"/>
    <w:rsid w:val="00042C13"/>
    <w:rsid w:val="00062E2D"/>
    <w:rsid w:val="00067C92"/>
    <w:rsid w:val="00081002"/>
    <w:rsid w:val="000942F6"/>
    <w:rsid w:val="000C37BA"/>
    <w:rsid w:val="000D6D2F"/>
    <w:rsid w:val="000E514B"/>
    <w:rsid w:val="000E641B"/>
    <w:rsid w:val="000F1755"/>
    <w:rsid w:val="00104B8F"/>
    <w:rsid w:val="00115A25"/>
    <w:rsid w:val="001173DD"/>
    <w:rsid w:val="00136006"/>
    <w:rsid w:val="001449EC"/>
    <w:rsid w:val="00146CD2"/>
    <w:rsid w:val="001625F7"/>
    <w:rsid w:val="001670A7"/>
    <w:rsid w:val="0018037D"/>
    <w:rsid w:val="001B135A"/>
    <w:rsid w:val="001B361F"/>
    <w:rsid w:val="001D3EFB"/>
    <w:rsid w:val="001E4EB5"/>
    <w:rsid w:val="001F0AF0"/>
    <w:rsid w:val="002158A7"/>
    <w:rsid w:val="002178B9"/>
    <w:rsid w:val="0022015A"/>
    <w:rsid w:val="002246E1"/>
    <w:rsid w:val="00234867"/>
    <w:rsid w:val="002415F6"/>
    <w:rsid w:val="002528B4"/>
    <w:rsid w:val="002625F7"/>
    <w:rsid w:val="0027316B"/>
    <w:rsid w:val="00284AB9"/>
    <w:rsid w:val="00291712"/>
    <w:rsid w:val="002B7FFC"/>
    <w:rsid w:val="002D2ED4"/>
    <w:rsid w:val="002D5F5B"/>
    <w:rsid w:val="002E0194"/>
    <w:rsid w:val="002F36EB"/>
    <w:rsid w:val="002F3756"/>
    <w:rsid w:val="002F5B6D"/>
    <w:rsid w:val="00303541"/>
    <w:rsid w:val="00303EF8"/>
    <w:rsid w:val="00306208"/>
    <w:rsid w:val="003150BA"/>
    <w:rsid w:val="00335D8D"/>
    <w:rsid w:val="0034670D"/>
    <w:rsid w:val="003505EB"/>
    <w:rsid w:val="003555F4"/>
    <w:rsid w:val="003620E2"/>
    <w:rsid w:val="00385DEC"/>
    <w:rsid w:val="003B0DAE"/>
    <w:rsid w:val="003B24E7"/>
    <w:rsid w:val="003C091E"/>
    <w:rsid w:val="003C4DDB"/>
    <w:rsid w:val="003C57D6"/>
    <w:rsid w:val="003F5051"/>
    <w:rsid w:val="003F6854"/>
    <w:rsid w:val="003F75E5"/>
    <w:rsid w:val="00401B5F"/>
    <w:rsid w:val="00406420"/>
    <w:rsid w:val="004126BF"/>
    <w:rsid w:val="00420DF5"/>
    <w:rsid w:val="00423D82"/>
    <w:rsid w:val="004255D8"/>
    <w:rsid w:val="00430950"/>
    <w:rsid w:val="004371B6"/>
    <w:rsid w:val="004423CB"/>
    <w:rsid w:val="0044289B"/>
    <w:rsid w:val="00444C7B"/>
    <w:rsid w:val="00446AA9"/>
    <w:rsid w:val="00447AAC"/>
    <w:rsid w:val="004669A6"/>
    <w:rsid w:val="0047373F"/>
    <w:rsid w:val="00482069"/>
    <w:rsid w:val="0048718B"/>
    <w:rsid w:val="00491222"/>
    <w:rsid w:val="0049185C"/>
    <w:rsid w:val="004A06E1"/>
    <w:rsid w:val="004B2A53"/>
    <w:rsid w:val="004D1C2D"/>
    <w:rsid w:val="004E0C77"/>
    <w:rsid w:val="004F2231"/>
    <w:rsid w:val="005112D1"/>
    <w:rsid w:val="00530A51"/>
    <w:rsid w:val="00534134"/>
    <w:rsid w:val="0055035B"/>
    <w:rsid w:val="005611B6"/>
    <w:rsid w:val="005754A0"/>
    <w:rsid w:val="005B4FA6"/>
    <w:rsid w:val="005C2EC0"/>
    <w:rsid w:val="005C3525"/>
    <w:rsid w:val="005C3643"/>
    <w:rsid w:val="005D015C"/>
    <w:rsid w:val="005E47C2"/>
    <w:rsid w:val="005F0347"/>
    <w:rsid w:val="005F3207"/>
    <w:rsid w:val="00613CB9"/>
    <w:rsid w:val="0065210E"/>
    <w:rsid w:val="006617AC"/>
    <w:rsid w:val="00665987"/>
    <w:rsid w:val="0068500D"/>
    <w:rsid w:val="006B28C9"/>
    <w:rsid w:val="006B58C8"/>
    <w:rsid w:val="006B7E33"/>
    <w:rsid w:val="006D64CC"/>
    <w:rsid w:val="006E2F2D"/>
    <w:rsid w:val="006E4075"/>
    <w:rsid w:val="007018CE"/>
    <w:rsid w:val="00703EE3"/>
    <w:rsid w:val="007057F4"/>
    <w:rsid w:val="00720977"/>
    <w:rsid w:val="00725C9D"/>
    <w:rsid w:val="00725FAA"/>
    <w:rsid w:val="00731F58"/>
    <w:rsid w:val="0074164F"/>
    <w:rsid w:val="007417B3"/>
    <w:rsid w:val="00742102"/>
    <w:rsid w:val="007471EE"/>
    <w:rsid w:val="00750AC4"/>
    <w:rsid w:val="00761685"/>
    <w:rsid w:val="00773B66"/>
    <w:rsid w:val="00775B32"/>
    <w:rsid w:val="007A3199"/>
    <w:rsid w:val="007C7473"/>
    <w:rsid w:val="007D242A"/>
    <w:rsid w:val="007D26F1"/>
    <w:rsid w:val="007D3F7E"/>
    <w:rsid w:val="007E4002"/>
    <w:rsid w:val="007E5499"/>
    <w:rsid w:val="007F22F4"/>
    <w:rsid w:val="00806DA6"/>
    <w:rsid w:val="00814F22"/>
    <w:rsid w:val="008253A5"/>
    <w:rsid w:val="008417CE"/>
    <w:rsid w:val="0084277E"/>
    <w:rsid w:val="00851AA1"/>
    <w:rsid w:val="00857AFB"/>
    <w:rsid w:val="00864CAD"/>
    <w:rsid w:val="00882D2E"/>
    <w:rsid w:val="008A3C95"/>
    <w:rsid w:val="008A6EFB"/>
    <w:rsid w:val="008B5D90"/>
    <w:rsid w:val="008C0C4A"/>
    <w:rsid w:val="008C386D"/>
    <w:rsid w:val="008C4E77"/>
    <w:rsid w:val="008C5106"/>
    <w:rsid w:val="008D5829"/>
    <w:rsid w:val="009132BC"/>
    <w:rsid w:val="009278B9"/>
    <w:rsid w:val="00946F55"/>
    <w:rsid w:val="009547EB"/>
    <w:rsid w:val="00963CDB"/>
    <w:rsid w:val="00965BD5"/>
    <w:rsid w:val="00975B96"/>
    <w:rsid w:val="00986EE2"/>
    <w:rsid w:val="009875C8"/>
    <w:rsid w:val="009876BB"/>
    <w:rsid w:val="00991D08"/>
    <w:rsid w:val="009953B2"/>
    <w:rsid w:val="00997EE2"/>
    <w:rsid w:val="009A419F"/>
    <w:rsid w:val="009A7D34"/>
    <w:rsid w:val="009B13B3"/>
    <w:rsid w:val="009C472E"/>
    <w:rsid w:val="009C5948"/>
    <w:rsid w:val="009D1588"/>
    <w:rsid w:val="009E3E17"/>
    <w:rsid w:val="00A047B9"/>
    <w:rsid w:val="00A1079D"/>
    <w:rsid w:val="00A323DB"/>
    <w:rsid w:val="00A32A69"/>
    <w:rsid w:val="00A4582B"/>
    <w:rsid w:val="00A47F36"/>
    <w:rsid w:val="00A5073C"/>
    <w:rsid w:val="00A60628"/>
    <w:rsid w:val="00A63DE6"/>
    <w:rsid w:val="00A6422A"/>
    <w:rsid w:val="00A70512"/>
    <w:rsid w:val="00A70812"/>
    <w:rsid w:val="00A729EA"/>
    <w:rsid w:val="00AA4B53"/>
    <w:rsid w:val="00AA57E5"/>
    <w:rsid w:val="00AD58E0"/>
    <w:rsid w:val="00AF4694"/>
    <w:rsid w:val="00AF57A4"/>
    <w:rsid w:val="00AF69D8"/>
    <w:rsid w:val="00B00A51"/>
    <w:rsid w:val="00B00CF7"/>
    <w:rsid w:val="00B0688D"/>
    <w:rsid w:val="00B06990"/>
    <w:rsid w:val="00B115CE"/>
    <w:rsid w:val="00B13504"/>
    <w:rsid w:val="00B13DDB"/>
    <w:rsid w:val="00B26918"/>
    <w:rsid w:val="00B3638A"/>
    <w:rsid w:val="00B40525"/>
    <w:rsid w:val="00B41487"/>
    <w:rsid w:val="00B41D82"/>
    <w:rsid w:val="00B467DC"/>
    <w:rsid w:val="00B749DE"/>
    <w:rsid w:val="00B819E9"/>
    <w:rsid w:val="00B90346"/>
    <w:rsid w:val="00B90661"/>
    <w:rsid w:val="00BA5822"/>
    <w:rsid w:val="00BB6CAC"/>
    <w:rsid w:val="00BE7253"/>
    <w:rsid w:val="00C15692"/>
    <w:rsid w:val="00C32EE7"/>
    <w:rsid w:val="00C4400F"/>
    <w:rsid w:val="00C57EC5"/>
    <w:rsid w:val="00C7788C"/>
    <w:rsid w:val="00C94467"/>
    <w:rsid w:val="00CA0C2D"/>
    <w:rsid w:val="00CA16E0"/>
    <w:rsid w:val="00CB393A"/>
    <w:rsid w:val="00CB4D0F"/>
    <w:rsid w:val="00CD022F"/>
    <w:rsid w:val="00CD6F94"/>
    <w:rsid w:val="00CE0BC9"/>
    <w:rsid w:val="00CF0144"/>
    <w:rsid w:val="00CF08E6"/>
    <w:rsid w:val="00CF0A67"/>
    <w:rsid w:val="00CF5BE9"/>
    <w:rsid w:val="00D13D25"/>
    <w:rsid w:val="00D156CF"/>
    <w:rsid w:val="00D16C75"/>
    <w:rsid w:val="00D2045C"/>
    <w:rsid w:val="00D525CE"/>
    <w:rsid w:val="00D540AF"/>
    <w:rsid w:val="00D55C93"/>
    <w:rsid w:val="00D6093C"/>
    <w:rsid w:val="00D6385A"/>
    <w:rsid w:val="00D638C1"/>
    <w:rsid w:val="00D714A4"/>
    <w:rsid w:val="00D73D44"/>
    <w:rsid w:val="00D967AC"/>
    <w:rsid w:val="00DA04D7"/>
    <w:rsid w:val="00DA202C"/>
    <w:rsid w:val="00DB0157"/>
    <w:rsid w:val="00DD4252"/>
    <w:rsid w:val="00E03CA6"/>
    <w:rsid w:val="00E22FEB"/>
    <w:rsid w:val="00E246C5"/>
    <w:rsid w:val="00E50A4D"/>
    <w:rsid w:val="00E52F41"/>
    <w:rsid w:val="00E552EF"/>
    <w:rsid w:val="00E64EEF"/>
    <w:rsid w:val="00E66EEE"/>
    <w:rsid w:val="00E72584"/>
    <w:rsid w:val="00E758BC"/>
    <w:rsid w:val="00E80DE6"/>
    <w:rsid w:val="00E869F0"/>
    <w:rsid w:val="00E94251"/>
    <w:rsid w:val="00E95AFE"/>
    <w:rsid w:val="00EA3B3D"/>
    <w:rsid w:val="00EB5011"/>
    <w:rsid w:val="00ED1ADD"/>
    <w:rsid w:val="00ED3756"/>
    <w:rsid w:val="00EF424F"/>
    <w:rsid w:val="00F03910"/>
    <w:rsid w:val="00F154F6"/>
    <w:rsid w:val="00F25C69"/>
    <w:rsid w:val="00F26CDE"/>
    <w:rsid w:val="00F26EF9"/>
    <w:rsid w:val="00F43A02"/>
    <w:rsid w:val="00F45884"/>
    <w:rsid w:val="00F472ED"/>
    <w:rsid w:val="00F54D5C"/>
    <w:rsid w:val="00F553FE"/>
    <w:rsid w:val="00F56785"/>
    <w:rsid w:val="00F63939"/>
    <w:rsid w:val="00F739F4"/>
    <w:rsid w:val="00F81F78"/>
    <w:rsid w:val="00F91AD0"/>
    <w:rsid w:val="00F92E87"/>
    <w:rsid w:val="00FB05E4"/>
    <w:rsid w:val="00FB49CF"/>
    <w:rsid w:val="00FC4062"/>
    <w:rsid w:val="00FE06AF"/>
    <w:rsid w:val="00FE274F"/>
    <w:rsid w:val="00FE6067"/>
    <w:rsid w:val="00FF0B06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CF1D18"/>
  <w15:chartTrackingRefBased/>
  <w15:docId w15:val="{E532477E-070E-4182-A4C9-2EC60539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4255D8"/>
    <w:pPr>
      <w:spacing w:after="200"/>
      <w:ind w:left="720"/>
      <w:contextualSpacing/>
    </w:pPr>
    <w:rPr>
      <w:rFonts w:eastAsiaTheme="minorHAnsi"/>
      <w:b w:val="0"/>
      <w:color w:val="auto"/>
      <w:sz w:val="22"/>
      <w:szCs w:val="28"/>
      <w:lang w:bidi="th-TH"/>
    </w:rPr>
  </w:style>
  <w:style w:type="character" w:customStyle="1" w:styleId="fontstyle01">
    <w:name w:val="fontstyle01"/>
    <w:basedOn w:val="DefaultParagraphFont"/>
    <w:rsid w:val="004255D8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D55C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paragraph" w:styleId="NoSpacing">
    <w:name w:val="No Spacing"/>
    <w:link w:val="NoSpacingChar"/>
    <w:uiPriority w:val="1"/>
    <w:qFormat/>
    <w:rsid w:val="001B135A"/>
    <w:pPr>
      <w:spacing w:after="0" w:line="240" w:lineRule="auto"/>
    </w:pPr>
    <w:rPr>
      <w:sz w:val="28"/>
      <w:szCs w:val="28"/>
      <w:lang w:eastAsia="en-US"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1B135A"/>
    <w:rPr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thew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8A076-F09E-4E97-A451-3A2F1B529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0</TotalTime>
  <Pages>14</Pages>
  <Words>2025</Words>
  <Characters>11548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Natthew</dc:creator>
  <cp:keywords/>
  <dc:description/>
  <cp:lastModifiedBy>Natthaphong Chanta</cp:lastModifiedBy>
  <cp:revision>3</cp:revision>
  <dcterms:created xsi:type="dcterms:W3CDTF">2024-04-19T13:57:00Z</dcterms:created>
  <dcterms:modified xsi:type="dcterms:W3CDTF">2024-04-19T13:57:00Z</dcterms:modified>
</cp:coreProperties>
</file>