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54" w:tblpY="12413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B0688D" w14:paraId="72BED706" w14:textId="77777777" w:rsidTr="007057F4">
        <w:trPr>
          <w:trHeight w:val="1080"/>
        </w:trPr>
        <w:tc>
          <w:tcPr>
            <w:tcW w:w="5449" w:type="dxa"/>
            <w:vAlign w:val="center"/>
          </w:tcPr>
          <w:p w14:paraId="6855DDC4" w14:textId="5A366706" w:rsidR="00B0688D" w:rsidRDefault="0011193C" w:rsidP="007057F4">
            <w:bookmarkStart w:id="0" w:name="_Hlk164455368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B8F3838" wp14:editId="075B300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-139065</wp:posOffset>
                      </wp:positionV>
                      <wp:extent cx="3609975" cy="474980"/>
                      <wp:effectExtent l="0" t="0" r="0" b="127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9975" cy="474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4A20BF" w14:textId="11EA8389" w:rsidR="00F472ED" w:rsidRPr="00F472ED" w:rsidRDefault="00F472ED" w:rsidP="00F472ED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/>
                                      <w:color w:val="1C4A83" w:themeColor="accent6" w:themeShade="BF"/>
                                      <w:sz w:val="48"/>
                                      <w:szCs w:val="4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 w:val="0"/>
                                      <w:bCs/>
                                      <w:color w:val="1C4A83" w:themeColor="accent6" w:themeShade="BF"/>
                                      <w:sz w:val="48"/>
                                      <w:szCs w:val="48"/>
                                      <w:cs/>
                                      <w:lang w:bidi="th-TH"/>
                                    </w:rPr>
                                    <w:t>พ.ศ. ๒๕๖</w:t>
                                  </w:r>
                                  <w:r w:rsidR="000942F6">
                                    <w:rPr>
                                      <w:rFonts w:ascii="TH Sarabun New" w:hAnsi="TH Sarabun New" w:cs="TH Sarabun New" w:hint="cs"/>
                                      <w:b w:val="0"/>
                                      <w:bCs/>
                                      <w:color w:val="1C4A83" w:themeColor="accent6" w:themeShade="BF"/>
                                      <w:sz w:val="48"/>
                                      <w:szCs w:val="48"/>
                                      <w:cs/>
                                      <w:lang w:bidi="th-TH"/>
                                    </w:rPr>
                                    <w:t>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8F38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7.6pt;margin-top:-10.95pt;width:284.25pt;height:37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9OGQ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" filled="f" stroked="f" strokeweight=".5pt">
                      <v:textbox>
                        <w:txbxContent>
                          <w:p w14:paraId="074A20BF" w14:textId="11EA8389" w:rsidR="00F472ED" w:rsidRPr="00F472ED" w:rsidRDefault="00F472ED" w:rsidP="00F472ED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พ.ศ. ๒๕๖</w:t>
                            </w:r>
                            <w:r w:rsidR="000942F6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14:paraId="4129917A" w14:textId="54C94C9E" w:rsidR="00B0688D" w:rsidRDefault="00B0688D" w:rsidP="007057F4">
            <w:pPr>
              <w:jc w:val="right"/>
            </w:pPr>
          </w:p>
        </w:tc>
      </w:tr>
    </w:tbl>
    <w:p w14:paraId="5FCA9F9B" w14:textId="530DF9D6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D967AC">
        <w:rPr>
          <w:noProof/>
        </w:rPr>
        <w:drawing>
          <wp:anchor distT="0" distB="0" distL="114300" distR="114300" simplePos="0" relativeHeight="251657728" behindDoc="0" locked="0" layoutInCell="1" allowOverlap="1" wp14:anchorId="6311B356" wp14:editId="4F2B821C">
            <wp:simplePos x="0" y="0"/>
            <wp:positionH relativeFrom="margin">
              <wp:posOffset>2208810</wp:posOffset>
            </wp:positionH>
            <wp:positionV relativeFrom="paragraph">
              <wp:posOffset>-285008</wp:posOffset>
            </wp:positionV>
            <wp:extent cx="1662546" cy="1710047"/>
            <wp:effectExtent l="0" t="0" r="0" b="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7432" cy="171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D70E6" w14:textId="2AFC3625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5A5E480" w14:textId="53E3C699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2099D808" w14:textId="7F3D581E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49D06A0" w14:textId="402AB5E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48343487" w14:textId="41908322" w:rsidR="006617AC" w:rsidRDefault="00F92E8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3EB1C1" wp14:editId="3EF5C99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914400" cy="723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DE65" w14:textId="3B61C5A0" w:rsidR="006617AC" w:rsidRPr="00F472ED" w:rsidRDefault="006617AC" w:rsidP="006617A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0"/>
                                <w:szCs w:val="32"/>
                              </w:rPr>
                            </w:pPr>
                            <w:r w:rsidRPr="00F472ED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สถานีตำรวจนครบาลเตาปูน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B1C1" id="Text Box 26" o:spid="_x0000_s1027" type="#_x0000_t202" style="position:absolute;left:0;text-align:left;margin-left:0;margin-top:.9pt;width:1in;height:57pt;z-index:25166080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" filled="f" stroked="f" strokeweight=".5pt">
                <v:textbox>
                  <w:txbxContent>
                    <w:p w14:paraId="0205DE65" w14:textId="3B61C5A0" w:rsidR="006617AC" w:rsidRPr="00F472ED" w:rsidRDefault="006617AC" w:rsidP="006617A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0"/>
                          <w:szCs w:val="32"/>
                        </w:rPr>
                      </w:pPr>
                      <w:r w:rsidRPr="00F472ED">
                        <w:rPr>
                          <w:rFonts w:ascii="TH Sarabun New" w:hAnsi="TH Sarabun New" w:cs="TH Sarabun New" w:hint="cs"/>
                          <w:b w:val="0"/>
                          <w:bCs/>
                          <w:color w:val="1C4A83" w:themeColor="accent6" w:themeShade="BF"/>
                          <w:sz w:val="72"/>
                          <w:szCs w:val="72"/>
                          <w:cs/>
                          <w:lang w:bidi="th-TH"/>
                        </w:rPr>
                        <w:t>สถานีตำรวจนครบาลเตาปูน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B9C43" w14:textId="7993F27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1D7B8A10" w14:textId="20A041C9" w:rsidR="006617AC" w:rsidRDefault="0011193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030F53" wp14:editId="532B4B54">
                <wp:simplePos x="0" y="0"/>
                <wp:positionH relativeFrom="column">
                  <wp:posOffset>-568960</wp:posOffset>
                </wp:positionH>
                <wp:positionV relativeFrom="paragraph">
                  <wp:posOffset>352750</wp:posOffset>
                </wp:positionV>
                <wp:extent cx="914400" cy="851338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56095" w14:textId="509CB3BB" w:rsidR="006617AC" w:rsidRPr="0011193C" w:rsidRDefault="0011193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11193C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รายงานผลการใช้จ่ายงบประมาณ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0F53" id="Text Box 18" o:spid="_x0000_s1028" type="#_x0000_t202" style="position:absolute;left:0;text-align:left;margin-left:-44.8pt;margin-top:27.8pt;width:1in;height:67.05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" filled="f" stroked="f" strokeweight=".5pt">
                <v:textbox>
                  <w:txbxContent>
                    <w:p w14:paraId="58856095" w14:textId="509CB3BB" w:rsidR="006617AC" w:rsidRPr="0011193C" w:rsidRDefault="0011193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11193C"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  <w:lang w:bidi="th-TH"/>
                        </w:rPr>
                        <w:t>รายงานผลการใช้จ่ายงบประมาณ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1B135A">
        <w:rPr>
          <w:noProof/>
        </w:rPr>
        <w:drawing>
          <wp:anchor distT="0" distB="0" distL="114300" distR="114300" simplePos="0" relativeHeight="251650560" behindDoc="1" locked="0" layoutInCell="1" allowOverlap="1" wp14:anchorId="71C93683" wp14:editId="50D1CFAF">
            <wp:simplePos x="0" y="0"/>
            <wp:positionH relativeFrom="column">
              <wp:posOffset>3020060</wp:posOffset>
            </wp:positionH>
            <wp:positionV relativeFrom="paragraph">
              <wp:posOffset>175260</wp:posOffset>
            </wp:positionV>
            <wp:extent cx="2273935" cy="3122295"/>
            <wp:effectExtent l="0" t="0" r="0" b="1905"/>
            <wp:wrapNone/>
            <wp:docPr id="2" name="Graphic 2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35A">
        <w:rPr>
          <w:noProof/>
        </w:rPr>
        <w:drawing>
          <wp:anchor distT="0" distB="0" distL="114300" distR="114300" simplePos="0" relativeHeight="251649536" behindDoc="1" locked="0" layoutInCell="1" allowOverlap="1" wp14:anchorId="79977994" wp14:editId="4C8CCE43">
            <wp:simplePos x="0" y="0"/>
            <wp:positionH relativeFrom="column">
              <wp:posOffset>-1071880</wp:posOffset>
            </wp:positionH>
            <wp:positionV relativeFrom="paragraph">
              <wp:posOffset>342265</wp:posOffset>
            </wp:positionV>
            <wp:extent cx="5859780" cy="2489835"/>
            <wp:effectExtent l="0" t="0" r="7620" b="5715"/>
            <wp:wrapNone/>
            <wp:docPr id="1" name="Graphic 1" descr="colored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AC">
        <w:rPr>
          <w:noProof/>
        </w:rPr>
        <w:drawing>
          <wp:anchor distT="0" distB="0" distL="114300" distR="114300" simplePos="0" relativeHeight="251653632" behindDoc="1" locked="0" layoutInCell="1" allowOverlap="1" wp14:anchorId="2E8C73E5" wp14:editId="1231B8B2">
            <wp:simplePos x="0" y="0"/>
            <wp:positionH relativeFrom="column">
              <wp:posOffset>-206375</wp:posOffset>
            </wp:positionH>
            <wp:positionV relativeFrom="paragraph">
              <wp:posOffset>1753235</wp:posOffset>
            </wp:positionV>
            <wp:extent cx="2330450" cy="3310890"/>
            <wp:effectExtent l="0" t="0" r="0" b="3810"/>
            <wp:wrapNone/>
            <wp:docPr id="4" name="Graphic 4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B6451" w14:textId="7272291D" w:rsidR="00F92E87" w:rsidRDefault="00F92E8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0D778C7" w14:textId="17CD0D76" w:rsidR="006617AC" w:rsidRDefault="0011193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20BF50" wp14:editId="113F6803">
                <wp:simplePos x="0" y="0"/>
                <wp:positionH relativeFrom="column">
                  <wp:posOffset>-544830</wp:posOffset>
                </wp:positionH>
                <wp:positionV relativeFrom="paragraph">
                  <wp:posOffset>287936</wp:posOffset>
                </wp:positionV>
                <wp:extent cx="914400" cy="851338"/>
                <wp:effectExtent l="0" t="0" r="0" b="6350"/>
                <wp:wrapNone/>
                <wp:docPr id="510437984" name="Text Box 510437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13F18" w14:textId="3EF41D5F" w:rsidR="0011193C" w:rsidRPr="0011193C" w:rsidRDefault="0011193C" w:rsidP="0011193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ของสถานีตำรวจนครบาลเตาปูน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BF50" id="Text Box 510437984" o:spid="_x0000_s1029" type="#_x0000_t202" style="position:absolute;left:0;text-align:left;margin-left:-42.9pt;margin-top:22.65pt;width:1in;height:67.05pt;z-index:251666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" filled="f" stroked="f" strokeweight=".5pt">
                <v:textbox>
                  <w:txbxContent>
                    <w:p w14:paraId="69713F18" w14:textId="3EF41D5F" w:rsidR="0011193C" w:rsidRPr="0011193C" w:rsidRDefault="0011193C" w:rsidP="0011193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  <w:lang w:bidi="th-TH"/>
                        </w:rPr>
                        <w:t>ของสถานีตำรวจนครบาลเตาปูน</w:t>
                      </w:r>
                    </w:p>
                  </w:txbxContent>
                </v:textbox>
              </v:shape>
            </w:pict>
          </mc:Fallback>
        </mc:AlternateContent>
      </w:r>
    </w:p>
    <w:p w14:paraId="108CC44F" w14:textId="26635ABA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F2F3075" w14:textId="4C9C61D1" w:rsidR="006617AC" w:rsidRDefault="00DA50C8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AEE68D" wp14:editId="48860365">
                <wp:simplePos x="0" y="0"/>
                <wp:positionH relativeFrom="column">
                  <wp:posOffset>-542925</wp:posOffset>
                </wp:positionH>
                <wp:positionV relativeFrom="paragraph">
                  <wp:posOffset>237283</wp:posOffset>
                </wp:positionV>
                <wp:extent cx="914400" cy="850900"/>
                <wp:effectExtent l="0" t="0" r="0" b="6350"/>
                <wp:wrapNone/>
                <wp:docPr id="417125554" name="Text Box 417125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982AD" w14:textId="2F35F79B" w:rsidR="0011193C" w:rsidRPr="0011193C" w:rsidRDefault="0011193C" w:rsidP="0011193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ประจำปีงบประมาณ พ.ศ.๒๕๖๗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E68D" id="Text Box 417125554" o:spid="_x0000_s1030" type="#_x0000_t202" style="position:absolute;left:0;text-align:left;margin-left:-42.75pt;margin-top:18.7pt;width:1in;height:67pt;z-index:251668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" filled="f" stroked="f" strokeweight=".5pt">
                <v:textbox>
                  <w:txbxContent>
                    <w:p w14:paraId="0D6982AD" w14:textId="2F35F79B" w:rsidR="0011193C" w:rsidRPr="0011193C" w:rsidRDefault="0011193C" w:rsidP="0011193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  <w:lang w:bidi="th-TH"/>
                        </w:rPr>
                        <w:t>ประจำปีงบประมาณ พ.ศ.๒๕๖๗</w:t>
                      </w:r>
                    </w:p>
                  </w:txbxContent>
                </v:textbox>
              </v:shape>
            </w:pict>
          </mc:Fallback>
        </mc:AlternateContent>
      </w:r>
      <w:r w:rsidR="001B135A">
        <w:rPr>
          <w:noProof/>
        </w:rPr>
        <w:drawing>
          <wp:anchor distT="0" distB="0" distL="114300" distR="114300" simplePos="0" relativeHeight="251661824" behindDoc="0" locked="0" layoutInCell="1" allowOverlap="1" wp14:anchorId="5DA02735" wp14:editId="76431A77">
            <wp:simplePos x="0" y="0"/>
            <wp:positionH relativeFrom="margin">
              <wp:posOffset>5048250</wp:posOffset>
            </wp:positionH>
            <wp:positionV relativeFrom="paragraph">
              <wp:posOffset>153035</wp:posOffset>
            </wp:positionV>
            <wp:extent cx="1175385" cy="69596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02"/>
                    <a:stretch/>
                  </pic:blipFill>
                  <pic:spPr bwMode="auto">
                    <a:xfrm>
                      <a:off x="0" y="0"/>
                      <a:ext cx="11753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AA34" w14:textId="0E6DD270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8C04A14" w14:textId="46DCDB29" w:rsidR="006617AC" w:rsidRDefault="00DA50C8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690F0A4" wp14:editId="583D1E65">
                <wp:simplePos x="0" y="0"/>
                <wp:positionH relativeFrom="column">
                  <wp:posOffset>-539115</wp:posOffset>
                </wp:positionH>
                <wp:positionV relativeFrom="paragraph">
                  <wp:posOffset>171450</wp:posOffset>
                </wp:positionV>
                <wp:extent cx="914400" cy="850900"/>
                <wp:effectExtent l="0" t="0" r="0" b="6350"/>
                <wp:wrapNone/>
                <wp:docPr id="31141937" name="Text Box 3114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78D02" w14:textId="5C0E6C39" w:rsidR="0011193C" w:rsidRPr="0011193C" w:rsidRDefault="0011193C" w:rsidP="0011193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ไตรมาสที่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F0A4" id="Text Box 31141937" o:spid="_x0000_s1031" type="#_x0000_t202" style="position:absolute;left:0;text-align:left;margin-left:-42.45pt;margin-top:13.5pt;width:1in;height:67pt;z-index:251671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" filled="f" stroked="f" strokeweight=".5pt">
                <v:textbox>
                  <w:txbxContent>
                    <w:p w14:paraId="7F478D02" w14:textId="5C0E6C39" w:rsidR="0011193C" w:rsidRPr="0011193C" w:rsidRDefault="0011193C" w:rsidP="0011193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  <w:lang w:bidi="th-TH"/>
                        </w:rPr>
                        <w:t>ไตรมาสที่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B7E759" wp14:editId="3BC3E754">
                <wp:simplePos x="0" y="0"/>
                <wp:positionH relativeFrom="column">
                  <wp:posOffset>782320</wp:posOffset>
                </wp:positionH>
                <wp:positionV relativeFrom="paragraph">
                  <wp:posOffset>161689</wp:posOffset>
                </wp:positionV>
                <wp:extent cx="914400" cy="851338"/>
                <wp:effectExtent l="0" t="0" r="0" b="6350"/>
                <wp:wrapNone/>
                <wp:docPr id="574473744" name="Text Box 574473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079CE" w14:textId="03021889" w:rsidR="0011193C" w:rsidRPr="0011193C" w:rsidRDefault="0011193C" w:rsidP="0011193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E759" id="Text Box 574473744" o:spid="_x0000_s1032" type="#_x0000_t202" style="position:absolute;left:0;text-align:left;margin-left:61.6pt;margin-top:12.75pt;width:1in;height:67.05pt;z-index:251673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" filled="f" stroked="f" strokeweight=".5pt">
                <v:textbox>
                  <w:txbxContent>
                    <w:p w14:paraId="35A079CE" w14:textId="03021889" w:rsidR="0011193C" w:rsidRPr="0011193C" w:rsidRDefault="0011193C" w:rsidP="0011193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72"/>
                          <w:szCs w:val="72"/>
                          <w:cs/>
                          <w:lang w:bidi="th-TH"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5182FC12" w14:textId="7E0765FF" w:rsidR="006617AC" w:rsidRDefault="009A7D34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3222CB7" wp14:editId="1036679D">
            <wp:simplePos x="0" y="0"/>
            <wp:positionH relativeFrom="page">
              <wp:align>right</wp:align>
            </wp:positionH>
            <wp:positionV relativeFrom="paragraph">
              <wp:posOffset>176530</wp:posOffset>
            </wp:positionV>
            <wp:extent cx="7043875" cy="3328670"/>
            <wp:effectExtent l="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387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9B082" w14:textId="6C8C5D05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FB8D381" w14:textId="687FC4DD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7D8B1F5" w14:textId="11E3B5B1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D80750F" w14:textId="05E93ABB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8A0B964" w14:textId="06B0243A" w:rsidR="006617AC" w:rsidRDefault="006617AC" w:rsidP="00ED1ADD">
      <w:pPr>
        <w:jc w:val="center"/>
        <w:rPr>
          <w:rFonts w:ascii="TH SarabunIT๙" w:hAnsi="TH SarabunIT๙" w:cs="TH SarabunIT๙"/>
          <w:bCs/>
          <w:sz w:val="32"/>
          <w:szCs w:val="32"/>
        </w:rPr>
      </w:pPr>
    </w:p>
    <w:p w14:paraId="3BD9E0DF" w14:textId="296C05E0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0687DAB" w14:textId="6CBACAA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B09BFC9" w14:textId="49B3572B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6A8CB16" w14:textId="70F9768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4F1278B" w14:textId="3AB3466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3845806" w14:textId="1869E89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E6F6FE3" w14:textId="46B5A79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AB66546" w14:textId="0F342B59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48B1D4AD" w14:textId="2022C1C4" w:rsidR="006617AC" w:rsidRDefault="00042C13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01A0F5" wp14:editId="55BD0311">
                <wp:simplePos x="0" y="0"/>
                <wp:positionH relativeFrom="column">
                  <wp:posOffset>-19493</wp:posOffset>
                </wp:positionH>
                <wp:positionV relativeFrom="paragraph">
                  <wp:posOffset>158115</wp:posOffset>
                </wp:positionV>
                <wp:extent cx="3610099" cy="475013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5417" w14:textId="31FD0C11" w:rsidR="00B0688D" w:rsidRPr="00F472ED" w:rsidRDefault="00F472ED" w:rsidP="007057F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 w:rsidRPr="00F472ED"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ประจำปีงบประมาณ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A0F5" id="Text Box 13" o:spid="_x0000_s1033" type="#_x0000_t202" style="position:absolute;left:0;text-align:left;margin-left:-1.55pt;margin-top:12.45pt;width:284.25pt;height:3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whHAIAADM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" filled="f" stroked="f" strokeweight=".5pt">
                <v:textbox>
                  <w:txbxContent>
                    <w:p w14:paraId="088D5417" w14:textId="31FD0C11" w:rsidR="00B0688D" w:rsidRPr="00F472ED" w:rsidRDefault="00F472ED" w:rsidP="007057F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</w:pPr>
                      <w:r w:rsidRPr="00F472ED"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  <w:t xml:space="preserve">ประจำปีงบประมาณ </w:t>
                      </w:r>
                    </w:p>
                  </w:txbxContent>
                </v:textbox>
              </v:shape>
            </w:pict>
          </mc:Fallback>
        </mc:AlternateContent>
      </w:r>
    </w:p>
    <w:p w14:paraId="4534BED5" w14:textId="290F28AA" w:rsidR="00AF57A4" w:rsidRDefault="00DA50C8" w:rsidP="00303541">
      <w:pPr>
        <w:spacing w:after="20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7169D2" wp14:editId="658E44CD">
                <wp:simplePos x="0" y="0"/>
                <wp:positionH relativeFrom="column">
                  <wp:posOffset>2774876</wp:posOffset>
                </wp:positionH>
                <wp:positionV relativeFrom="paragraph">
                  <wp:posOffset>1653968</wp:posOffset>
                </wp:positionV>
                <wp:extent cx="3610099" cy="475013"/>
                <wp:effectExtent l="0" t="0" r="0" b="1270"/>
                <wp:wrapNone/>
                <wp:docPr id="3283633" name="Text Box 3283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20E16" w14:textId="1E4E5957" w:rsidR="0011193C" w:rsidRPr="00DA50C8" w:rsidRDefault="0011193C" w:rsidP="0011193C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C00000"/>
                                <w:sz w:val="40"/>
                                <w:szCs w:val="40"/>
                                <w:cs/>
                                <w:lang w:bidi="th-TH"/>
                              </w:rPr>
                            </w:pPr>
                            <w:r w:rsidRPr="00DA50C8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C00000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ข้อมูล ณ วันที่ ๓๑ มีนาคม พ.ศ.๒๕๖๗</w:t>
                            </w:r>
                            <w:r w:rsidRPr="00DA50C8"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C00000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69D2" id="Text Box 3283633" o:spid="_x0000_s1034" type="#_x0000_t202" style="position:absolute;margin-left:218.5pt;margin-top:130.25pt;width:284.25pt;height:37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l6HAIAADM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" filled="f" stroked="f" strokeweight=".5pt">
                <v:textbox>
                  <w:txbxContent>
                    <w:p w14:paraId="38A20E16" w14:textId="1E4E5957" w:rsidR="0011193C" w:rsidRPr="00DA50C8" w:rsidRDefault="0011193C" w:rsidP="0011193C">
                      <w:pPr>
                        <w:jc w:val="right"/>
                        <w:rPr>
                          <w:rFonts w:ascii="TH Sarabun New" w:hAnsi="TH Sarabun New" w:cs="TH Sarabun New"/>
                          <w:b w:val="0"/>
                          <w:bCs/>
                          <w:color w:val="C00000"/>
                          <w:sz w:val="40"/>
                          <w:szCs w:val="40"/>
                          <w:cs/>
                          <w:lang w:bidi="th-TH"/>
                        </w:rPr>
                      </w:pPr>
                      <w:r w:rsidRPr="00DA50C8">
                        <w:rPr>
                          <w:rFonts w:ascii="TH Sarabun New" w:hAnsi="TH Sarabun New" w:cs="TH Sarabun New" w:hint="cs"/>
                          <w:b w:val="0"/>
                          <w:bCs/>
                          <w:color w:val="C00000"/>
                          <w:sz w:val="40"/>
                          <w:szCs w:val="40"/>
                          <w:cs/>
                          <w:lang w:bidi="th-TH"/>
                        </w:rPr>
                        <w:t>ข้อมูล ณ วันที่ ๓๑ มีนาคม พ.ศ.๒๕๖๗</w:t>
                      </w:r>
                      <w:r w:rsidRPr="00DA50C8">
                        <w:rPr>
                          <w:rFonts w:ascii="TH Sarabun New" w:hAnsi="TH Sarabun New" w:cs="TH Sarabun New"/>
                          <w:b w:val="0"/>
                          <w:bCs/>
                          <w:color w:val="C00000"/>
                          <w:sz w:val="40"/>
                          <w:szCs w:val="40"/>
                          <w:cs/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135A">
        <w:rPr>
          <w:rFonts w:ascii="TH SarabunIT๙" w:hAnsi="TH SarabunIT๙" w:cs="TH SarabunIT๙"/>
          <w:sz w:val="36"/>
          <w:szCs w:val="36"/>
        </w:rPr>
        <w:br w:type="page"/>
      </w:r>
    </w:p>
    <w:p w14:paraId="3F2693E0" w14:textId="065BB281" w:rsidR="003555F4" w:rsidRDefault="003555F4" w:rsidP="003555F4">
      <w:pPr>
        <w:jc w:val="center"/>
        <w:rPr>
          <w:rFonts w:ascii="TH SarabunIT๙" w:hAnsi="TH SarabunIT๙" w:cs="TH SarabunIT๙"/>
          <w:sz w:val="36"/>
          <w:szCs w:val="36"/>
        </w:rPr>
      </w:pPr>
      <w:r w:rsidRPr="00862DB8">
        <w:rPr>
          <w:rFonts w:ascii="TH SarabunPSK" w:hAnsi="TH SarabunPSK" w:cs="TH SarabunPSK"/>
          <w:b w:val="0"/>
          <w:bCs/>
          <w:noProof/>
          <w:sz w:val="32"/>
          <w:szCs w:val="32"/>
        </w:rPr>
        <w:lastRenderedPageBreak/>
        <w:drawing>
          <wp:inline distT="0" distB="0" distL="0" distR="0" wp14:anchorId="06DBAC59" wp14:editId="26185236">
            <wp:extent cx="911733" cy="998753"/>
            <wp:effectExtent l="0" t="0" r="3175" b="0"/>
            <wp:docPr id="55979205" name="Picture 5597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" cy="9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C206F" w14:textId="168FE7CB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 สถานีตำรวจนครบาลเตาปูน</w:t>
      </w:r>
    </w:p>
    <w:p w14:paraId="31F18F90" w14:textId="1873E143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เรื่อง  </w:t>
      </w:r>
      <w:r w:rsidR="002B4C3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รายงานผลการใช้จ่ายงบประมาณรอบ ๖ เดือนแรก (ไตรมาสที่ ๒)</w:t>
      </w:r>
    </w:p>
    <w:p w14:paraId="6BFD5844" w14:textId="3D4BCE55" w:rsidR="003555F4" w:rsidRPr="009C5948" w:rsidRDefault="003555F4" w:rsidP="00DB0157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ประจำปีงบประมาณ พุทธศักราช ๒๕๖</w:t>
      </w:r>
      <w:r w:rsidR="000942F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</w:p>
    <w:p w14:paraId="5FEFAF43" w14:textId="66F80E89" w:rsidR="003555F4" w:rsidRPr="009C5948" w:rsidRDefault="003555F4" w:rsidP="003555F4">
      <w:pPr>
        <w:jc w:val="center"/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  <w:t>_______________________</w:t>
      </w:r>
    </w:p>
    <w:p w14:paraId="0318DC85" w14:textId="73A7AF6F" w:rsidR="003555F4" w:rsidRPr="009C5948" w:rsidRDefault="00C46DC1" w:rsidP="009C5948">
      <w:pPr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ตามที่สถานีตำรวจนครบาลเตาปูน ได้มีการจัดทำแผนการใช้จ่ายงบประมาณ ประจำปีพุทธศักราช ๒๕๖๗ เพื่อให้บรรลุตามแผนปฏิบัติการต่อต้านการทุจริตและประพฤติมิชอบตามโครงการ</w:t>
      </w:r>
      <w:r w:rsidR="007637C4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ประเมินคุณธรรมและความโปร่งในการ</w:t>
      </w:r>
      <w:r w:rsidR="00B0690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ดำเนินงานของหน่วยงานภาครัฐ </w:t>
      </w:r>
      <w:r w:rsidR="00B06908">
        <w:rPr>
          <w:rFonts w:ascii="TH SarabunIT๙" w:hAnsi="TH SarabunIT๙" w:cs="TH SarabunIT๙"/>
          <w:color w:val="auto"/>
          <w:sz w:val="32"/>
          <w:szCs w:val="32"/>
          <w:lang w:bidi="th-TH"/>
        </w:rPr>
        <w:t>(Inte</w:t>
      </w:r>
      <w:r w:rsidR="007F5B5F">
        <w:rPr>
          <w:rFonts w:ascii="TH SarabunIT๙" w:hAnsi="TH SarabunIT๙" w:cs="TH SarabunIT๙"/>
          <w:color w:val="auto"/>
          <w:sz w:val="32"/>
          <w:szCs w:val="32"/>
          <w:lang w:bidi="th-TH"/>
        </w:rPr>
        <w:t>grity and Transparency Assessment : ITA</w:t>
      </w:r>
      <w:r w:rsidR="00B06908">
        <w:rPr>
          <w:rFonts w:ascii="TH SarabunIT๙" w:hAnsi="TH SarabunIT๙" w:cs="TH SarabunIT๙"/>
          <w:color w:val="auto"/>
          <w:sz w:val="32"/>
          <w:szCs w:val="32"/>
          <w:lang w:bidi="th-TH"/>
        </w:rPr>
        <w:t>)</w:t>
      </w:r>
      <w:r w:rsidR="007F5B5F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 w:rsidR="003D0A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ที่สำนักงานคณะกรรมการป้องกัน และปราบปรามการทุจริตแห่งชาติ (ป.ป.ช.) กำหนดไว้ในระยะที่ ๒ (พุทธศักราช ๒๕๖๖ - ๒๕๗๐) ซึ่งเป็นการประเมินเพื่อว</w:t>
      </w:r>
      <w:r w:rsidR="00A03C5E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ัดระดับคุณธรรมและความโปร่งใสในการดำเนินงานของหน่วยงาน โดยกำหนดให้หน่วยงานรายงานผลการใช้จ่ายงบประมาณประจำปี รอบ ๖ เดือนแรก หรือ ไตรมาส ๒ ของปีงบประมาณ พุทธศักราช ๒</w:t>
      </w:r>
      <w:r w:rsidR="0030750E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๕๖๗ (๑ ตุลาคม ๒๕๖๖ - ๓๑ มีนาคม ๒๕๖๗) ตาม</w:t>
      </w:r>
      <w:r w:rsidR="00CC3744" w:rsidRPr="00CC3744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โครงการประเมินคุณธรรมและความโปร่งในการดำเนินงานของหน่วยงานภาครัฐ</w:t>
      </w:r>
      <w:r w:rsidR="00CC3744" w:rsidRPr="00CC3744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="00A27690">
        <w:rPr>
          <w:rFonts w:ascii="TH SarabunIT๙" w:hAnsi="TH SarabunIT๙" w:cs="TH SarabunIT๙"/>
          <w:color w:val="auto"/>
          <w:sz w:val="32"/>
          <w:szCs w:val="32"/>
          <w:lang w:bidi="th-TH"/>
        </w:rPr>
        <w:t>(</w:t>
      </w:r>
      <w:r w:rsidR="00CC3744" w:rsidRPr="00CC3744">
        <w:rPr>
          <w:rFonts w:ascii="TH SarabunIT๙" w:hAnsi="TH SarabunIT๙" w:cs="TH SarabunIT๙"/>
          <w:color w:val="auto"/>
          <w:sz w:val="32"/>
          <w:szCs w:val="32"/>
        </w:rPr>
        <w:t>Integrity and Transparency Assessment : ITA</w:t>
      </w:r>
      <w:r w:rsidR="00A27690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) </w:t>
      </w:r>
      <w:r w:rsidR="00A2769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เสร็จเรียบร้อยแล้ว</w:t>
      </w:r>
    </w:p>
    <w:p w14:paraId="6AD7E662" w14:textId="402D64AB" w:rsidR="006E4075" w:rsidRPr="009C5948" w:rsidRDefault="006E4075" w:rsidP="00613CB9">
      <w:pPr>
        <w:spacing w:before="120"/>
        <w:ind w:firstLine="1418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จึงประกาศให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้ทราบโดยทั่วกัน</w:t>
      </w:r>
      <w:r w:rsidR="00A2769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โดย</w:t>
      </w:r>
      <w:r w:rsidR="00CD024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มีรายละเอียดปรากฎตามเอกสารที่แนบ</w:t>
      </w:r>
    </w:p>
    <w:p w14:paraId="2A659505" w14:textId="63976981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12DE5AD8" w14:textId="6C2226FC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ประกาศ   ณ   วันที่      </w:t>
      </w:r>
      <w:r w:rsidR="00444FC1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๒๙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</w:t>
      </w:r>
      <w:r w:rsidR="008B373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มีนาคม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DB0157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พุทธศักราช  ๒๕๖</w:t>
      </w:r>
      <w:r w:rsidR="00444FC1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๗</w:t>
      </w:r>
    </w:p>
    <w:p w14:paraId="6FA6AC75" w14:textId="398B4792" w:rsidR="00851AA1" w:rsidRPr="009C5948" w:rsidRDefault="0027316B" w:rsidP="00851AA1">
      <w:pPr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color w:val="auto"/>
          <w:sz w:val="32"/>
          <w:szCs w:val="32"/>
          <w:lang w:val="th-TH" w:bidi="th-TH"/>
        </w:rPr>
        <w:drawing>
          <wp:anchor distT="0" distB="0" distL="114300" distR="114300" simplePos="0" relativeHeight="251664896" behindDoc="0" locked="0" layoutInCell="1" allowOverlap="1" wp14:anchorId="498FB5D5" wp14:editId="504F676C">
            <wp:simplePos x="0" y="0"/>
            <wp:positionH relativeFrom="column">
              <wp:posOffset>3109643</wp:posOffset>
            </wp:positionH>
            <wp:positionV relativeFrom="paragraph">
              <wp:posOffset>260985</wp:posOffset>
            </wp:positionV>
            <wp:extent cx="1181819" cy="709091"/>
            <wp:effectExtent l="0" t="0" r="0" b="0"/>
            <wp:wrapNone/>
            <wp:docPr id="1772617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17025" name="Picture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70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233D7" w14:textId="5ADF09E4" w:rsidR="00851AA1" w:rsidRPr="009C5948" w:rsidRDefault="00851AA1" w:rsidP="00851AA1">
      <w:pPr>
        <w:tabs>
          <w:tab w:val="left" w:pos="396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3843C152" w14:textId="48E7F7E2" w:rsidR="00851AA1" w:rsidRPr="009C5948" w:rsidRDefault="00851AA1" w:rsidP="00B00A51">
      <w:pPr>
        <w:tabs>
          <w:tab w:val="left" w:pos="311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CF08E6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</w:t>
      </w:r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B00A5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พันตำรวจเอก</w:t>
      </w:r>
    </w:p>
    <w:p w14:paraId="3488A9C6" w14:textId="1D5F651F" w:rsidR="00851AA1" w:rsidRPr="009C5948" w:rsidRDefault="00851AA1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( </w:t>
      </w:r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สุรเดช  ฉัตรไทย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)</w:t>
      </w:r>
    </w:p>
    <w:p w14:paraId="7F73C061" w14:textId="36B3E76D" w:rsidR="00B00A51" w:rsidRPr="009C5948" w:rsidRDefault="00B00A51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ผู้กำกับการสถานีตำรวจนครบาลเตาปูน</w:t>
      </w:r>
    </w:p>
    <w:p w14:paraId="56CF5C79" w14:textId="4BA948CB" w:rsidR="003555F4" w:rsidRPr="009C5948" w:rsidRDefault="003555F4">
      <w:pPr>
        <w:spacing w:after="200"/>
        <w:rPr>
          <w:rFonts w:ascii="TH SarabunIT๙" w:hAnsi="TH SarabunIT๙" w:cs="TH SarabunIT๙"/>
          <w:color w:val="auto"/>
          <w:sz w:val="36"/>
          <w:szCs w:val="36"/>
          <w:cs/>
        </w:rPr>
      </w:pPr>
      <w:r w:rsidRPr="009C5948">
        <w:rPr>
          <w:rFonts w:ascii="TH SarabunIT๙" w:hAnsi="TH SarabunIT๙" w:cs="TH SarabunIT๙"/>
          <w:color w:val="auto"/>
          <w:sz w:val="36"/>
          <w:szCs w:val="36"/>
        </w:rPr>
        <w:br w:type="page"/>
      </w:r>
    </w:p>
    <w:p w14:paraId="6723A14E" w14:textId="77777777" w:rsidR="00B54DF5" w:rsidRPr="00FB5129" w:rsidRDefault="00B54DF5" w:rsidP="0010361C">
      <w:pPr>
        <w:spacing w:before="240"/>
        <w:ind w:left="284"/>
        <w:jc w:val="center"/>
        <w:rPr>
          <w:rFonts w:ascii="TH SarabunIT๙" w:hAnsi="TH SarabunIT๙" w:cs="TH SarabunIT๙"/>
          <w:b w:val="0"/>
          <w:bCs/>
          <w:sz w:val="58"/>
          <w:szCs w:val="58"/>
          <w:cs/>
        </w:rPr>
      </w:pPr>
      <w:r w:rsidRPr="00FB5129">
        <w:rPr>
          <w:rFonts w:ascii="TH SarabunIT๙" w:hAnsi="TH SarabunIT๙" w:cs="TH SarabunIT๙"/>
          <w:b w:val="0"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77184" behindDoc="0" locked="0" layoutInCell="1" allowOverlap="1" wp14:anchorId="4C638244" wp14:editId="1DF24AA9">
            <wp:simplePos x="0" y="0"/>
            <wp:positionH relativeFrom="column">
              <wp:posOffset>170144</wp:posOffset>
            </wp:positionH>
            <wp:positionV relativeFrom="paragraph">
              <wp:posOffset>8255</wp:posOffset>
            </wp:positionV>
            <wp:extent cx="487680" cy="542925"/>
            <wp:effectExtent l="19050" t="0" r="7620" b="0"/>
            <wp:wrapNone/>
            <wp:docPr id="643792055" name="Picture 64379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129">
        <w:rPr>
          <w:rFonts w:ascii="TH SarabunIT๙" w:hAnsi="TH SarabunIT๙" w:cs="TH SarabunIT๙"/>
          <w:bCs/>
          <w:sz w:val="58"/>
          <w:szCs w:val="58"/>
          <w:cs/>
        </w:rPr>
        <w:t>บันทึกข้อความ</w:t>
      </w:r>
    </w:p>
    <w:p w14:paraId="5CF01855" w14:textId="77777777" w:rsidR="00B54DF5" w:rsidRPr="00FB5129" w:rsidRDefault="00B54DF5" w:rsidP="0010361C">
      <w:pPr>
        <w:spacing w:before="120" w:line="260" w:lineRule="atLeast"/>
        <w:ind w:left="284" w:right="-1"/>
        <w:rPr>
          <w:rFonts w:ascii="TH SarabunIT๙" w:hAnsi="TH SarabunIT๙" w:cs="TH SarabunIT๙"/>
          <w:cs/>
        </w:rPr>
      </w:pPr>
      <w:r w:rsidRPr="00FB5129">
        <w:rPr>
          <w:rFonts w:ascii="TH SarabunIT๙" w:hAnsi="TH SarabunIT๙" w:cs="TH SarabunIT๙"/>
          <w:bCs/>
          <w:sz w:val="36"/>
          <w:szCs w:val="36"/>
          <w:cs/>
        </w:rPr>
        <w:t>ส่วนราชการ</w:t>
      </w:r>
      <w:r w:rsidRPr="00FB5129">
        <w:rPr>
          <w:rFonts w:ascii="TH SarabunIT๙" w:hAnsi="TH SarabunIT๙" w:cs="TH SarabunIT๙"/>
          <w:sz w:val="32"/>
          <w:szCs w:val="32"/>
          <w:cs/>
        </w:rPr>
        <w:t xml:space="preserve">               สน</w:t>
      </w:r>
      <w:r w:rsidRPr="00FB5129">
        <w:rPr>
          <w:rFonts w:ascii="TH SarabunIT๙" w:hAnsi="TH SarabunIT๙" w:cs="TH SarabunIT๙"/>
          <w:sz w:val="32"/>
          <w:szCs w:val="32"/>
        </w:rPr>
        <w:t>.</w:t>
      </w:r>
      <w:r w:rsidRPr="00FB5129">
        <w:rPr>
          <w:rFonts w:ascii="TH SarabunIT๙" w:hAnsi="TH SarabunIT๙" w:cs="TH SarabunIT๙"/>
          <w:sz w:val="32"/>
          <w:szCs w:val="32"/>
          <w:cs/>
        </w:rPr>
        <w:t>เตาปูน</w:t>
      </w:r>
      <w:r w:rsidRPr="00FB5129">
        <w:rPr>
          <w:rFonts w:ascii="TH SarabunIT๙" w:hAnsi="TH SarabunIT๙" w:cs="TH SarabunIT๙"/>
          <w:sz w:val="36"/>
          <w:szCs w:val="36"/>
          <w:cs/>
        </w:rPr>
        <w:t xml:space="preserve">                  โทร  </w:t>
      </w:r>
      <w:r w:rsidRPr="00FB5129">
        <w:rPr>
          <w:rFonts w:ascii="TH SarabunIT๙" w:hAnsi="TH SarabunIT๙" w:cs="TH SarabunIT๙"/>
          <w:sz w:val="32"/>
          <w:szCs w:val="32"/>
          <w:cs/>
        </w:rPr>
        <w:t>๐ ๒๕๘๕ ๖๑๐๑</w:t>
      </w:r>
    </w:p>
    <w:p w14:paraId="01E25D68" w14:textId="0AC78B04" w:rsidR="00B54DF5" w:rsidRPr="00FB5129" w:rsidRDefault="00B54DF5" w:rsidP="0010361C">
      <w:pPr>
        <w:ind w:left="284"/>
        <w:rPr>
          <w:rFonts w:ascii="TH SarabunIT๙" w:hAnsi="TH SarabunIT๙" w:cs="TH SarabunIT๙"/>
          <w:b w:val="0"/>
          <w:bCs/>
          <w:sz w:val="36"/>
          <w:szCs w:val="36"/>
          <w:cs/>
        </w:rPr>
      </w:pPr>
      <w:r w:rsidRPr="00FB5129">
        <w:rPr>
          <w:rFonts w:ascii="TH SarabunIT๙" w:hAnsi="TH SarabunIT๙" w:cs="TH SarabunIT๙"/>
          <w:bCs/>
          <w:sz w:val="36"/>
          <w:szCs w:val="36"/>
          <w:cs/>
        </w:rPr>
        <w:t>ที่</w:t>
      </w:r>
      <w:r w:rsidRPr="00FB5129">
        <w:rPr>
          <w:rFonts w:ascii="TH SarabunIT๙" w:hAnsi="TH SarabunIT๙" w:cs="TH SarabunIT๙"/>
          <w:sz w:val="32"/>
          <w:szCs w:val="32"/>
          <w:cs/>
        </w:rPr>
        <w:t xml:space="preserve">  ๐๐๑๕.(บก.น.๒)๖/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74BD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B5129">
        <w:rPr>
          <w:rFonts w:ascii="TH SarabunIT๙" w:hAnsi="TH SarabunIT๙" w:cs="TH SarabunIT๙"/>
          <w:bCs/>
          <w:sz w:val="36"/>
          <w:szCs w:val="36"/>
          <w:cs/>
        </w:rPr>
        <w:t xml:space="preserve">                      </w:t>
      </w:r>
      <w:r w:rsidRPr="00FB5129">
        <w:rPr>
          <w:rFonts w:ascii="TH SarabunIT๙" w:hAnsi="TH SarabunIT๙" w:cs="TH SarabunIT๙"/>
          <w:bCs/>
          <w:sz w:val="36"/>
          <w:szCs w:val="36"/>
        </w:rPr>
        <w:t xml:space="preserve"> </w:t>
      </w:r>
      <w:r w:rsidRPr="00FB5129">
        <w:rPr>
          <w:rFonts w:ascii="TH SarabunIT๙" w:hAnsi="TH SarabunIT๙" w:cs="TH SarabunIT๙"/>
          <w:bCs/>
          <w:sz w:val="36"/>
          <w:szCs w:val="36"/>
          <w:cs/>
        </w:rPr>
        <w:t>วันที่</w:t>
      </w:r>
      <w:r w:rsidRPr="00FB5129">
        <w:rPr>
          <w:rFonts w:ascii="TH SarabunIT๙" w:hAnsi="TH SarabunIT๙" w:cs="TH SarabunIT๙"/>
          <w:sz w:val="32"/>
          <w:szCs w:val="32"/>
        </w:rPr>
        <w:t xml:space="preserve"> </w:t>
      </w:r>
      <w:r w:rsidRPr="00FB51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5070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5A0466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512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B5129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426212A" w14:textId="382D8161" w:rsidR="00B54DF5" w:rsidRPr="00FB5129" w:rsidRDefault="00B54DF5" w:rsidP="0010361C">
      <w:pPr>
        <w:ind w:left="28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B5129">
        <w:rPr>
          <w:rFonts w:ascii="TH SarabunIT๙" w:hAnsi="TH SarabunIT๙" w:cs="TH SarabunIT๙"/>
          <w:bCs/>
          <w:sz w:val="36"/>
          <w:szCs w:val="36"/>
          <w:cs/>
        </w:rPr>
        <w:t>เรื่อง</w:t>
      </w:r>
      <w:r w:rsidRPr="00FB512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374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รายงานผลการใช้จ่ายงบประมาณรอบ ๖ เดือนแรก (ไตรมาส ๑ </w:t>
      </w:r>
      <w:r w:rsidR="006374BD"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="006374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๒) ของปีงบประมาณ ๒๕๖๗</w:t>
      </w:r>
    </w:p>
    <w:p w14:paraId="25D345EB" w14:textId="77777777" w:rsidR="00B54DF5" w:rsidRPr="00FB5129" w:rsidRDefault="00B54DF5" w:rsidP="0010361C">
      <w:pPr>
        <w:spacing w:before="120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FB5129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ผบก.น.๒ ( </w:t>
      </w:r>
      <w:r w:rsidRPr="002662E4">
        <w:rPr>
          <w:rFonts w:ascii="TH SarabunIT๙" w:hAnsi="TH SarabunIT๙" w:cs="TH SarabunIT๙"/>
          <w:sz w:val="32"/>
          <w:szCs w:val="32"/>
          <w:cs/>
        </w:rPr>
        <w:t>ผ่าน</w:t>
      </w:r>
      <w:r>
        <w:rPr>
          <w:rFonts w:ascii="TH SarabunIT๙" w:hAnsi="TH SarabunIT๙" w:cs="TH SarabunIT๙" w:hint="cs"/>
          <w:sz w:val="32"/>
          <w:szCs w:val="32"/>
          <w:cs/>
        </w:rPr>
        <w:t>งานพัสดุ )</w:t>
      </w:r>
    </w:p>
    <w:p w14:paraId="352E03F1" w14:textId="2A842547" w:rsidR="00B54DF5" w:rsidRPr="0010361C" w:rsidRDefault="00E94518" w:rsidP="0010361C">
      <w:pPr>
        <w:spacing w:before="120"/>
        <w:ind w:left="284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ตาม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ตร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ได้ดำเนินงานตามโครงการประเมินคุณธรรมและความโปร่งใสในการดำเนินงานของหน่วยงานภาครัฐ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E94518">
        <w:rPr>
          <w:rFonts w:ascii="TH SarabunIT๙" w:hAnsi="TH SarabunIT๙" w:cs="TH SarabunIT๙"/>
          <w:sz w:val="32"/>
          <w:szCs w:val="32"/>
        </w:rPr>
        <w:t>Integrity and Transparency Assessment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94518">
        <w:rPr>
          <w:rFonts w:ascii="TH SarabunIT๙" w:hAnsi="TH SarabunIT๙" w:cs="TH SarabunIT๙"/>
          <w:sz w:val="32"/>
          <w:szCs w:val="32"/>
        </w:rPr>
        <w:t>: ITA</w:t>
      </w:r>
      <w:r>
        <w:rPr>
          <w:rFonts w:ascii="TH SarabunIT๙" w:hAnsi="TH SarabunIT๙" w:cs="TH SarabunIT๙"/>
          <w:sz w:val="32"/>
          <w:szCs w:val="32"/>
        </w:rPr>
        <w:t>)</w:t>
      </w:r>
      <w:r w:rsidRPr="00E94518">
        <w:rPr>
          <w:rFonts w:ascii="TH SarabunIT๙" w:hAnsi="TH SarabunIT๙" w:cs="TH SarabunIT๙"/>
          <w:sz w:val="32"/>
          <w:szCs w:val="32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เพื่อให้บรรลุตามแผนปฏิบัติการต่อต้านการทุจริตและประพฤติมิชอบ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ตามที่สำนักงาน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ป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ป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ช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กำหนดไว้ใน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ระยะที่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 (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.2566 </w:t>
      </w:r>
      <w:r w:rsidR="00641E4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>2570)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0361C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ซึ่งเป็นการประเมินเพื่อวัดระดับคุณธรรมและความโปร่งใสในการดำเนินงานของหน่วยงาน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โดยกำหนดให้หน่วยงานรายงานผลการใช้จ่ายงบประมาณประจำปี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รอบ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6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เดือนแรก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หรือไตรมาสที่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ของปีงบประมาณ</w:t>
      </w:r>
      <w:r w:rsidR="0010361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2567 (1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.66 </w:t>
      </w:r>
      <w:r w:rsidR="0010361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- 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31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.67 )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ความละเอียดแจ้งแล้ว</w:t>
      </w:r>
      <w:r w:rsidRPr="00E945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94518">
        <w:rPr>
          <w:rFonts w:ascii="TH SarabunIT๙" w:hAnsi="TH SarabunIT๙" w:cs="TH SarabunIT๙" w:hint="cs"/>
          <w:sz w:val="32"/>
          <w:szCs w:val="32"/>
          <w:cs/>
          <w:lang w:bidi="th-TH"/>
        </w:rPr>
        <w:t>นั้น</w:t>
      </w:r>
    </w:p>
    <w:p w14:paraId="4159F789" w14:textId="4600911E" w:rsidR="00B54DF5" w:rsidRPr="00C03E22" w:rsidRDefault="0010361C" w:rsidP="00451DB5">
      <w:pPr>
        <w:spacing w:before="120"/>
        <w:ind w:left="284"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ฝ่ายอำนวยการ สน.เตาปูน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ได้จัดทำข้อมูลผลการใช้จ่ายงบประมาณประจำปี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รอบ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เดือนแรก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หรือไตรมาสที่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ของปีงบประมาณ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51DB5">
        <w:rPr>
          <w:rFonts w:ascii="TH SarabunPSK" w:hAnsi="TH SarabunPSK" w:cs="TH SarabunPSK" w:hint="cs"/>
          <w:sz w:val="32"/>
          <w:szCs w:val="32"/>
          <w:cs/>
          <w:lang w:bidi="th-TH"/>
        </w:rPr>
        <w:t>๒๕๖๗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451DB5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51DB5">
        <w:rPr>
          <w:rFonts w:ascii="TH SarabunPSK" w:hAnsi="TH SarabunPSK" w:cs="TH SarabunPSK" w:hint="cs"/>
          <w:sz w:val="32"/>
          <w:szCs w:val="32"/>
          <w:cs/>
          <w:lang w:bidi="th-TH"/>
        </w:rPr>
        <w:t>๖๖ -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>
        <w:rPr>
          <w:rFonts w:ascii="TH SarabunPSK" w:hAnsi="TH SarabunPSK" w:cs="TH SarabunPSK" w:hint="cs"/>
          <w:sz w:val="32"/>
          <w:szCs w:val="32"/>
          <w:cs/>
          <w:lang w:bidi="th-TH"/>
        </w:rPr>
        <w:t>๓๑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51DB5">
        <w:rPr>
          <w:rFonts w:ascii="TH SarabunPSK" w:hAnsi="TH SarabunPSK" w:cs="TH SarabunPSK" w:hint="cs"/>
          <w:sz w:val="32"/>
          <w:szCs w:val="32"/>
          <w:cs/>
          <w:lang w:bidi="th-TH"/>
        </w:rPr>
        <w:t>๖๗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ตามโครงการประเมินคุณธรรมและความโปร่งใสในการดำเนินงานของหน่วยงานภาครัฐ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A0466">
        <w:rPr>
          <w:rFonts w:ascii="TH SarabunPSK" w:hAnsi="TH SarabunPSK" w:cs="TH SarabunPSK"/>
          <w:sz w:val="32"/>
          <w:szCs w:val="32"/>
          <w:lang w:bidi="th-TH"/>
        </w:rPr>
        <w:t>(</w:t>
      </w:r>
      <w:r w:rsidR="00451DB5" w:rsidRPr="00451DB5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="005A0466">
        <w:rPr>
          <w:rFonts w:ascii="TH SarabunPSK" w:hAnsi="TH SarabunPSK" w:cs="TH SarabunPSK"/>
          <w:sz w:val="32"/>
          <w:szCs w:val="32"/>
        </w:rPr>
        <w:t>)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เรียบร้อยแล้ว</w:t>
      </w:r>
      <w:r w:rsidR="00451DB5" w:rsidRPr="00451D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51DB5" w:rsidRPr="00451DB5">
        <w:rPr>
          <w:rFonts w:ascii="TH SarabunPSK" w:hAnsi="TH SarabunPSK" w:cs="TH SarabunPSK" w:hint="cs"/>
          <w:sz w:val="32"/>
          <w:szCs w:val="32"/>
          <w:cs/>
          <w:lang w:bidi="th-TH"/>
        </w:rPr>
        <w:t>รายละเอียดตามเอกสารที่แนบมา</w:t>
      </w:r>
    </w:p>
    <w:p w14:paraId="337A2B72" w14:textId="049B1F25" w:rsidR="00B54DF5" w:rsidRPr="00C03E22" w:rsidRDefault="00B54DF5" w:rsidP="0010361C">
      <w:pPr>
        <w:spacing w:before="120"/>
        <w:ind w:left="284" w:firstLine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03E22">
        <w:rPr>
          <w:rFonts w:ascii="TH SarabunPSK" w:hAnsi="TH SarabunPSK" w:cs="TH SarabunPSK"/>
          <w:sz w:val="32"/>
          <w:szCs w:val="32"/>
          <w:cs/>
        </w:rPr>
        <w:t>จึงเรียนมาเพื่อโปร</w:t>
      </w:r>
      <w:r w:rsidR="005A0466">
        <w:rPr>
          <w:rFonts w:ascii="TH SarabunPSK" w:hAnsi="TH SarabunPSK" w:cs="TH SarabunPSK" w:hint="cs"/>
          <w:sz w:val="32"/>
          <w:szCs w:val="32"/>
          <w:cs/>
          <w:lang w:bidi="th-TH"/>
        </w:rPr>
        <w:t>ดพิจารณา</w:t>
      </w:r>
    </w:p>
    <w:p w14:paraId="70E184BC" w14:textId="723753CC" w:rsidR="00B54DF5" w:rsidRPr="00C03E22" w:rsidRDefault="00F07B85" w:rsidP="00B54DF5">
      <w:pPr>
        <w:ind w:left="284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64CC">
        <w:rPr>
          <w:rFonts w:ascii="TH SarabunIT๙" w:eastAsia="Sarabun" w:hAnsi="TH SarabunIT๙" w:cs="TH SarabunIT๙" w:hint="cs"/>
          <w:b w:val="0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81280" behindDoc="0" locked="0" layoutInCell="1" allowOverlap="1" wp14:anchorId="639D2DB7" wp14:editId="389ACF58">
            <wp:simplePos x="0" y="0"/>
            <wp:positionH relativeFrom="column">
              <wp:posOffset>2859405</wp:posOffset>
            </wp:positionH>
            <wp:positionV relativeFrom="paragraph">
              <wp:posOffset>60960</wp:posOffset>
            </wp:positionV>
            <wp:extent cx="1052423" cy="1052423"/>
            <wp:effectExtent l="0" t="0" r="0" b="0"/>
            <wp:wrapNone/>
            <wp:docPr id="37586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10915" name="Picture 9892109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23" cy="105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E15B6" w14:textId="3EE7906F" w:rsidR="00B54DF5" w:rsidRPr="00C03E22" w:rsidRDefault="00B54DF5" w:rsidP="00B54DF5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F83B2DF" w14:textId="3276479D" w:rsidR="00B54DF5" w:rsidRPr="00C03E22" w:rsidRDefault="00B54DF5" w:rsidP="00F07B85">
      <w:pPr>
        <w:ind w:left="284" w:firstLine="3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พ.ต.</w:t>
      </w:r>
      <w:r w:rsidR="00F07B85"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A71E0FD" w14:textId="1BB9EEE2" w:rsidR="00B54DF5" w:rsidRPr="00C03E22" w:rsidRDefault="00B54DF5" w:rsidP="00B54DF5">
      <w:pPr>
        <w:tabs>
          <w:tab w:val="center" w:pos="5387"/>
        </w:tabs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C03E22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r w:rsidR="00F07B85">
        <w:rPr>
          <w:rFonts w:ascii="TH SarabunPSK" w:hAnsi="TH SarabunPSK" w:cs="TH SarabunPSK" w:hint="cs"/>
          <w:sz w:val="32"/>
          <w:szCs w:val="32"/>
          <w:cs/>
          <w:lang w:bidi="th-TH"/>
        </w:rPr>
        <w:t>เฉลิมชัย  ไชยนัด</w:t>
      </w:r>
      <w:r w:rsidRPr="00C03E22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2DD12ACB" w14:textId="7FA3F6DA" w:rsidR="00B54DF5" w:rsidRPr="00C03E22" w:rsidRDefault="00B54DF5" w:rsidP="00B54DF5">
      <w:pPr>
        <w:tabs>
          <w:tab w:val="center" w:pos="5387"/>
        </w:tabs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03E22">
        <w:rPr>
          <w:rFonts w:ascii="TH SarabunPSK" w:hAnsi="TH SarabunPSK" w:cs="TH SarabunPSK"/>
          <w:sz w:val="32"/>
          <w:szCs w:val="32"/>
          <w:cs/>
        </w:rPr>
        <w:tab/>
      </w:r>
      <w:r w:rsidR="00831C93">
        <w:rPr>
          <w:rFonts w:ascii="TH SarabunPSK" w:hAnsi="TH SarabunPSK" w:cs="TH SarabunPSK" w:hint="cs"/>
          <w:sz w:val="32"/>
          <w:szCs w:val="32"/>
          <w:cs/>
          <w:lang w:bidi="th-TH"/>
        </w:rPr>
        <w:t>สว.อก.สน.เตาปูน</w:t>
      </w:r>
    </w:p>
    <w:p w14:paraId="11C5D7E7" w14:textId="747C6772" w:rsidR="001B135A" w:rsidRDefault="001B135A" w:rsidP="001B135A">
      <w:pPr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</w:p>
    <w:p w14:paraId="7C509B77" w14:textId="7E779F21" w:rsidR="00F07B85" w:rsidRPr="00831C93" w:rsidRDefault="00831C93" w:rsidP="001B13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31C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- </w:t>
      </w:r>
      <w:r w:rsidR="008A462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C73AA" w:rsidRPr="00831C93">
        <w:rPr>
          <w:rFonts w:ascii="TH SarabunIT๙" w:hAnsi="TH SarabunIT๙" w:cs="TH SarabunIT๙" w:hint="cs"/>
          <w:sz w:val="32"/>
          <w:szCs w:val="32"/>
          <w:cs/>
          <w:lang w:bidi="th-TH"/>
        </w:rPr>
        <w:t>ทราบ</w:t>
      </w:r>
    </w:p>
    <w:p w14:paraId="4AF533B6" w14:textId="6961EA0F" w:rsidR="00EC73AA" w:rsidRPr="00831C93" w:rsidRDefault="00EC73AA" w:rsidP="001B13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31C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31C93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831C93">
        <w:rPr>
          <w:rFonts w:ascii="TH SarabunIT๙" w:hAnsi="TH SarabunIT๙" w:cs="TH SarabunIT๙" w:hint="cs"/>
          <w:sz w:val="32"/>
          <w:szCs w:val="32"/>
          <w:cs/>
          <w:lang w:bidi="th-TH"/>
        </w:rPr>
        <w:t>-  จัดทำประกาศเพื่อเปิดเผยข้อมูล</w:t>
      </w:r>
    </w:p>
    <w:p w14:paraId="59CD4AB8" w14:textId="6B29E7F7" w:rsidR="00EC73AA" w:rsidRPr="00831C93" w:rsidRDefault="00831C93" w:rsidP="001B135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31C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ให้ทราบโดยทั่วกัน</w:t>
      </w:r>
    </w:p>
    <w:p w14:paraId="09E93AB7" w14:textId="41BD6D11" w:rsidR="00831C93" w:rsidRDefault="008A4620" w:rsidP="00831C93">
      <w:pPr>
        <w:jc w:val="thaiDistribute"/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color w:val="auto"/>
          <w:sz w:val="32"/>
          <w:szCs w:val="32"/>
          <w:lang w:val="th-TH" w:bidi="th-TH"/>
        </w:rPr>
        <w:drawing>
          <wp:anchor distT="0" distB="0" distL="114300" distR="114300" simplePos="0" relativeHeight="251679232" behindDoc="0" locked="0" layoutInCell="1" allowOverlap="1" wp14:anchorId="30C385D8" wp14:editId="7326F53B">
            <wp:simplePos x="0" y="0"/>
            <wp:positionH relativeFrom="column">
              <wp:posOffset>964314</wp:posOffset>
            </wp:positionH>
            <wp:positionV relativeFrom="paragraph">
              <wp:posOffset>242570</wp:posOffset>
            </wp:positionV>
            <wp:extent cx="1181735" cy="708660"/>
            <wp:effectExtent l="0" t="0" r="0" b="0"/>
            <wp:wrapNone/>
            <wp:docPr id="6205886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17025" name="Picture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42327" w14:textId="5CC6627E" w:rsidR="00831C93" w:rsidRDefault="00831C93" w:rsidP="00831C93">
      <w:pPr>
        <w:jc w:val="thaiDistribute"/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</w:p>
    <w:p w14:paraId="55F696FB" w14:textId="00EC25ED" w:rsidR="00831C93" w:rsidRPr="00C03E22" w:rsidRDefault="00831C93" w:rsidP="00831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b w:val="0"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พ.ต.</w:t>
      </w:r>
      <w:r w:rsidR="008A4620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00AEC7A" w14:textId="7BA9F97E" w:rsidR="00831C93" w:rsidRPr="00C03E22" w:rsidRDefault="00831C93" w:rsidP="00831C93">
      <w:pPr>
        <w:tabs>
          <w:tab w:val="center" w:pos="5387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C03E22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สุรเดช  ฉัตรไทย</w:t>
      </w:r>
      <w:r w:rsidRPr="00C03E22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6E1F0798" w14:textId="77777777" w:rsidR="00831C93" w:rsidRPr="00C03E22" w:rsidRDefault="00831C93" w:rsidP="00831C93">
      <w:pPr>
        <w:tabs>
          <w:tab w:val="center" w:pos="2410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C03E2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ผกก.สน.เตาปูน</w:t>
      </w:r>
    </w:p>
    <w:p w14:paraId="7BA6AA49" w14:textId="5EAC40A9" w:rsidR="00953426" w:rsidRDefault="00953426">
      <w:pPr>
        <w:spacing w:after="200"/>
        <w:rPr>
          <w:rFonts w:ascii="TH SarabunIT๙" w:hAnsi="TH SarabunIT๙" w:cs="TH SarabunIT๙"/>
          <w:b w:val="0"/>
          <w:bCs/>
          <w:sz w:val="32"/>
          <w:szCs w:val="32"/>
        </w:rPr>
      </w:pPr>
      <w:r>
        <w:rPr>
          <w:rFonts w:ascii="TH SarabunIT๙" w:hAnsi="TH SarabunIT๙" w:cs="TH SarabunIT๙"/>
          <w:b w:val="0"/>
          <w:bCs/>
          <w:sz w:val="32"/>
          <w:szCs w:val="32"/>
        </w:rPr>
        <w:br w:type="page"/>
      </w:r>
    </w:p>
    <w:p w14:paraId="113972B5" w14:textId="48EAF2F1" w:rsidR="00416825" w:rsidRPr="00953426" w:rsidRDefault="00416825" w:rsidP="001B135A">
      <w:pPr>
        <w:rPr>
          <w:rFonts w:ascii="TH SarabunIT๙" w:hAnsi="TH SarabunIT๙" w:cs="TH SarabunIT๙"/>
          <w:b w:val="0"/>
          <w:bCs/>
          <w:sz w:val="32"/>
          <w:szCs w:val="32"/>
        </w:rPr>
        <w:sectPr w:rsidR="00416825" w:rsidRPr="00953426" w:rsidSect="000C0374">
          <w:pgSz w:w="11906" w:h="16838" w:code="9"/>
          <w:pgMar w:top="851" w:right="1134" w:bottom="567" w:left="1134" w:header="709" w:footer="709" w:gutter="0"/>
          <w:pgNumType w:start="0"/>
          <w:cols w:space="708"/>
          <w:titlePg/>
          <w:docGrid w:linePitch="360"/>
        </w:sectPr>
      </w:pPr>
    </w:p>
    <w:p w14:paraId="33200D0D" w14:textId="76EF6985" w:rsidR="00C17B7F" w:rsidRPr="00C17B7F" w:rsidRDefault="00C17B7F" w:rsidP="00C17B7F">
      <w:pPr>
        <w:spacing w:line="259" w:lineRule="auto"/>
        <w:jc w:val="center"/>
        <w:rPr>
          <w:rFonts w:ascii="TH SarabunIT๙" w:eastAsia="Sarabun" w:hAnsi="TH SarabunIT๙" w:cs="TH SarabunIT๙"/>
          <w:b w:val="0"/>
          <w:bCs/>
          <w:color w:val="auto"/>
          <w:sz w:val="36"/>
          <w:szCs w:val="36"/>
          <w:lang w:bidi="th-TH"/>
        </w:rPr>
      </w:pPr>
      <w:bookmarkStart w:id="1" w:name="_Hlk136457450"/>
      <w:bookmarkEnd w:id="1"/>
      <w:r w:rsidRPr="00C17B7F">
        <w:rPr>
          <w:rFonts w:ascii="TH SarabunIT๙" w:eastAsia="Sarabun" w:hAnsi="TH SarabunIT๙" w:cs="TH SarabunIT๙" w:hint="cs"/>
          <w:b w:val="0"/>
          <w:bCs/>
          <w:color w:val="auto"/>
          <w:sz w:val="36"/>
          <w:szCs w:val="36"/>
          <w:cs/>
          <w:lang w:bidi="th-TH"/>
        </w:rPr>
        <w:lastRenderedPageBreak/>
        <w:t>รายงานผลการใช้จ่ายงบประมาณ สถานีตำรวจนครบาลเตาปูน</w:t>
      </w:r>
    </w:p>
    <w:p w14:paraId="69C2F05B" w14:textId="55EC3478" w:rsidR="006D64CC" w:rsidRPr="006D64CC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ประจำปีงบประมาณ พ.ศ.256</w:t>
      </w:r>
      <w:r w:rsidR="00062E2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๗</w:t>
      </w:r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ไตรมาสที่ 1-2</w:t>
      </w:r>
    </w:p>
    <w:p w14:paraId="768BC3AC" w14:textId="483D11F8" w:rsidR="006D64CC" w:rsidRPr="006D64CC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</w:pPr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ข้อมูล ณ วันที่ </w:t>
      </w:r>
      <w:r w:rsidR="003D0CA4" w:rsidRPr="003D0CA4">
        <w:rPr>
          <w:rFonts w:ascii="TH SarabunIT๙" w:eastAsia="Sarabun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๒๙</w:t>
      </w:r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มีนาคม 256</w:t>
      </w:r>
      <w:r w:rsidR="00062E2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๗</w:t>
      </w:r>
    </w:p>
    <w:tbl>
      <w:tblPr>
        <w:tblW w:w="1601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847"/>
        <w:gridCol w:w="2977"/>
        <w:gridCol w:w="1559"/>
        <w:gridCol w:w="992"/>
        <w:gridCol w:w="851"/>
        <w:gridCol w:w="708"/>
        <w:gridCol w:w="709"/>
        <w:gridCol w:w="1418"/>
        <w:gridCol w:w="2409"/>
        <w:gridCol w:w="993"/>
      </w:tblGrid>
      <w:tr w:rsidR="00CB1EDF" w:rsidRPr="006D64CC" w14:paraId="11CFFD50" w14:textId="44E313D0" w:rsidTr="00F94790">
        <w:trPr>
          <w:trHeight w:val="697"/>
          <w:tblHeader/>
        </w:trPr>
        <w:tc>
          <w:tcPr>
            <w:tcW w:w="556" w:type="dxa"/>
            <w:vMerge w:val="restart"/>
            <w:shd w:val="clear" w:color="auto" w:fill="9CC2E5"/>
          </w:tcPr>
          <w:p w14:paraId="6ADE9DE9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95CDA5E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ที่</w:t>
            </w:r>
          </w:p>
          <w:p w14:paraId="7A32498C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  <w:vMerge w:val="restart"/>
            <w:shd w:val="clear" w:color="auto" w:fill="9CC2E5"/>
          </w:tcPr>
          <w:p w14:paraId="763C745F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494BBD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ชื่อโครงการ/กิจกรรม</w:t>
            </w:r>
          </w:p>
        </w:tc>
        <w:tc>
          <w:tcPr>
            <w:tcW w:w="2977" w:type="dxa"/>
            <w:vMerge w:val="restart"/>
            <w:shd w:val="clear" w:color="auto" w:fill="9CC2E5"/>
          </w:tcPr>
          <w:p w14:paraId="7EEB426F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260A60B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เป้าหมาย/วิธีดำเนินการ</w:t>
            </w:r>
          </w:p>
        </w:tc>
        <w:tc>
          <w:tcPr>
            <w:tcW w:w="4819" w:type="dxa"/>
            <w:gridSpan w:val="5"/>
            <w:shd w:val="clear" w:color="auto" w:fill="9CC2E5"/>
          </w:tcPr>
          <w:p w14:paraId="70CEC870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8"/>
                <w:szCs w:val="18"/>
                <w:lang w:bidi="th-TH"/>
              </w:rPr>
            </w:pPr>
          </w:p>
          <w:p w14:paraId="47EC65BA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งบประมาณ/แหล่งที่จัดสรร/สนับสนุน</w:t>
            </w:r>
          </w:p>
        </w:tc>
        <w:tc>
          <w:tcPr>
            <w:tcW w:w="1418" w:type="dxa"/>
            <w:vMerge w:val="restart"/>
            <w:shd w:val="clear" w:color="auto" w:fill="9CC2E5"/>
          </w:tcPr>
          <w:p w14:paraId="53075FEB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CF7A1EC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ระยะ</w:t>
            </w:r>
          </w:p>
          <w:p w14:paraId="230BB5A0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ดำเนินการ</w:t>
            </w:r>
          </w:p>
        </w:tc>
        <w:tc>
          <w:tcPr>
            <w:tcW w:w="2409" w:type="dxa"/>
            <w:vMerge w:val="restart"/>
            <w:shd w:val="clear" w:color="auto" w:fill="9CC2E5"/>
          </w:tcPr>
          <w:p w14:paraId="13437B44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EDCA5C3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shd w:val="clear" w:color="auto" w:fill="9CC2E5"/>
            <w:vAlign w:val="center"/>
          </w:tcPr>
          <w:p w14:paraId="567BE834" w14:textId="2B51B351" w:rsidR="00CB1EDF" w:rsidRPr="00CB1EDF" w:rsidRDefault="00CB1EDF" w:rsidP="00CB1ED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B1EDF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ปัญหา/อุปสรรค</w:t>
            </w:r>
          </w:p>
        </w:tc>
      </w:tr>
      <w:tr w:rsidR="00CB1EDF" w:rsidRPr="006D64CC" w14:paraId="0BF64639" w14:textId="4B7CC642" w:rsidTr="00F94790">
        <w:trPr>
          <w:trHeight w:val="515"/>
          <w:tblHeader/>
        </w:trPr>
        <w:tc>
          <w:tcPr>
            <w:tcW w:w="556" w:type="dxa"/>
            <w:vMerge/>
            <w:shd w:val="clear" w:color="auto" w:fill="9CC2E5"/>
          </w:tcPr>
          <w:p w14:paraId="7335A6DF" w14:textId="77777777" w:rsidR="00CB1EDF" w:rsidRPr="006D64CC" w:rsidRDefault="00CB1EDF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  <w:vMerge/>
            <w:shd w:val="clear" w:color="auto" w:fill="9CC2E5"/>
          </w:tcPr>
          <w:p w14:paraId="6C4FBDC8" w14:textId="77777777" w:rsidR="00CB1EDF" w:rsidRPr="006D64CC" w:rsidRDefault="00CB1EDF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77" w:type="dxa"/>
            <w:vMerge/>
            <w:shd w:val="clear" w:color="auto" w:fill="9CC2E5"/>
          </w:tcPr>
          <w:p w14:paraId="4A309CC3" w14:textId="77777777" w:rsidR="00CB1EDF" w:rsidRPr="006D64CC" w:rsidRDefault="00CB1EDF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shd w:val="clear" w:color="auto" w:fill="F7CAAC"/>
            <w:vAlign w:val="center"/>
          </w:tcPr>
          <w:p w14:paraId="45FACF76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สตช.</w:t>
            </w:r>
          </w:p>
        </w:tc>
        <w:tc>
          <w:tcPr>
            <w:tcW w:w="992" w:type="dxa"/>
            <w:shd w:val="clear" w:color="auto" w:fill="F7CAAC"/>
          </w:tcPr>
          <w:p w14:paraId="41F5CDEA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หน่วยงานภาครัฐ</w:t>
            </w:r>
          </w:p>
        </w:tc>
        <w:tc>
          <w:tcPr>
            <w:tcW w:w="851" w:type="dxa"/>
            <w:shd w:val="clear" w:color="auto" w:fill="F7CAAC"/>
            <w:vAlign w:val="center"/>
          </w:tcPr>
          <w:p w14:paraId="0DE96101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ภาค</w:t>
            </w:r>
          </w:p>
          <w:p w14:paraId="4D3B126B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เอกชน</w:t>
            </w:r>
          </w:p>
        </w:tc>
        <w:tc>
          <w:tcPr>
            <w:tcW w:w="708" w:type="dxa"/>
            <w:shd w:val="clear" w:color="auto" w:fill="F7CAAC"/>
            <w:vAlign w:val="center"/>
          </w:tcPr>
          <w:p w14:paraId="6E3E6F68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อปท.</w:t>
            </w:r>
          </w:p>
        </w:tc>
        <w:tc>
          <w:tcPr>
            <w:tcW w:w="709" w:type="dxa"/>
            <w:shd w:val="clear" w:color="auto" w:fill="F7CAAC"/>
            <w:vAlign w:val="center"/>
          </w:tcPr>
          <w:p w14:paraId="6C44CF22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อื่นๆ</w:t>
            </w:r>
          </w:p>
        </w:tc>
        <w:tc>
          <w:tcPr>
            <w:tcW w:w="1418" w:type="dxa"/>
            <w:vMerge/>
            <w:shd w:val="clear" w:color="auto" w:fill="9CC2E5"/>
          </w:tcPr>
          <w:p w14:paraId="26CB29FD" w14:textId="77777777" w:rsidR="00CB1EDF" w:rsidRPr="006D64CC" w:rsidRDefault="00CB1EDF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  <w:vMerge/>
            <w:shd w:val="clear" w:color="auto" w:fill="9CC2E5"/>
          </w:tcPr>
          <w:p w14:paraId="5B169245" w14:textId="77777777" w:rsidR="00CB1EDF" w:rsidRPr="006D64CC" w:rsidRDefault="00CB1EDF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3" w:type="dxa"/>
            <w:vMerge/>
            <w:shd w:val="clear" w:color="auto" w:fill="9CC2E5"/>
          </w:tcPr>
          <w:p w14:paraId="0CCEA321" w14:textId="77777777" w:rsidR="00CB1EDF" w:rsidRPr="006D64CC" w:rsidRDefault="00CB1EDF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</w:tr>
      <w:tr w:rsidR="00CB1EDF" w:rsidRPr="006D64CC" w14:paraId="7CC01581" w14:textId="7720873C" w:rsidTr="00F94790">
        <w:trPr>
          <w:trHeight w:val="348"/>
        </w:trPr>
        <w:tc>
          <w:tcPr>
            <w:tcW w:w="556" w:type="dxa"/>
          </w:tcPr>
          <w:p w14:paraId="01F0B46E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1</w:t>
            </w:r>
          </w:p>
        </w:tc>
        <w:tc>
          <w:tcPr>
            <w:tcW w:w="2847" w:type="dxa"/>
          </w:tcPr>
          <w:p w14:paraId="0A468A86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โครงการ :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การถวายความปลอดภัย</w:t>
            </w:r>
          </w:p>
          <w:p w14:paraId="4F3CF0C0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พระมหากษัตริย์</w:t>
            </w:r>
          </w:p>
          <w:p w14:paraId="6FECDDD0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และพระบรมวงศานุวงศ์</w:t>
            </w:r>
          </w:p>
          <w:p w14:paraId="6D0670F1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กิจกรรม :  การถวายความปลอดภัย</w:t>
            </w:r>
          </w:p>
          <w:p w14:paraId="2B27BB79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พระมหากษัตริย์</w:t>
            </w:r>
          </w:p>
          <w:p w14:paraId="2E4FD66B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และพระบรมวงศานุวงศ์</w:t>
            </w:r>
          </w:p>
        </w:tc>
        <w:tc>
          <w:tcPr>
            <w:tcW w:w="2977" w:type="dxa"/>
          </w:tcPr>
          <w:p w14:paraId="47E188F5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ถวายความปลอดภัยพระมหา</w:t>
            </w:r>
          </w:p>
          <w:p w14:paraId="325000C9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กษัตริย์ พระบรมวงศานุวงศ์ ได้อย่างมีประสิทธิภาพเป็นไป</w:t>
            </w:r>
          </w:p>
          <w:p w14:paraId="423AFA6F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อย่างสมพระเกียรติต้องตาม</w:t>
            </w:r>
          </w:p>
          <w:p w14:paraId="6BA63EE0" w14:textId="77777777" w:rsidR="00CB1EDF" w:rsidRPr="006D64CC" w:rsidRDefault="00CB1EDF" w:rsidP="00AA4B53">
            <w:pPr>
              <w:spacing w:line="259" w:lineRule="auto"/>
              <w:jc w:val="thaiDistribute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พระราชประสงค์</w:t>
            </w:r>
          </w:p>
        </w:tc>
        <w:tc>
          <w:tcPr>
            <w:tcW w:w="1559" w:type="dxa"/>
          </w:tcPr>
          <w:p w14:paraId="63C70D4F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สน.เตาปูน</w:t>
            </w:r>
          </w:p>
          <w:p w14:paraId="66568C4E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992" w:type="dxa"/>
          </w:tcPr>
          <w:p w14:paraId="215168CD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4B2E397E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47607961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5B1D5993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1002465B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4251BE64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501D80C" w14:textId="30A4BF06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062E2D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42CA1668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ถวายความปลอดภัยอย่างสมพระเกียรติต้องตาม</w:t>
            </w:r>
          </w:p>
          <w:p w14:paraId="5DCA69A6" w14:textId="77777777" w:rsidR="00CB1EDF" w:rsidRPr="006D64CC" w:rsidRDefault="00CB1ED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พระราชประสงค์ </w:t>
            </w:r>
          </w:p>
          <w:p w14:paraId="3943E54A" w14:textId="77777777" w:rsidR="00CB1EDF" w:rsidRPr="006D64CC" w:rsidRDefault="00CB1ED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3" w:type="dxa"/>
          </w:tcPr>
          <w:p w14:paraId="35F0F465" w14:textId="5BB21975" w:rsidR="00CB1EDF" w:rsidRPr="006D64CC" w:rsidRDefault="00CB1EDF" w:rsidP="00CB1ED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ไม่มี</w:t>
            </w:r>
          </w:p>
        </w:tc>
      </w:tr>
      <w:tr w:rsidR="00C17B7F" w:rsidRPr="006D64CC" w14:paraId="16808ADF" w14:textId="12F040FE" w:rsidTr="00F94790">
        <w:trPr>
          <w:trHeight w:val="1358"/>
        </w:trPr>
        <w:tc>
          <w:tcPr>
            <w:tcW w:w="556" w:type="dxa"/>
          </w:tcPr>
          <w:p w14:paraId="7005FCF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2</w:t>
            </w:r>
          </w:p>
          <w:p w14:paraId="30C6300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E2D3B1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8416E5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3133299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กิจกรรม : การป้องกัน ปราบปราม สืบสวนผู้ผลิต</w:t>
            </w:r>
          </w:p>
          <w:p w14:paraId="12D071B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และผู้ค้ายาเสพติด</w:t>
            </w:r>
          </w:p>
        </w:tc>
        <w:tc>
          <w:tcPr>
            <w:tcW w:w="2977" w:type="dxa"/>
          </w:tcPr>
          <w:p w14:paraId="61A70864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ลดจำนวนผู้ค้า ผู้ผลิต</w:t>
            </w:r>
          </w:p>
          <w:p w14:paraId="5FF9C3C9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D8DF99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06A170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0B6C09A7" w14:textId="3775589C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775B3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13,600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4ABAF57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016830C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1524D60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4133B52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77BA03C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3630DB7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0B5F3D3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FBC458A" w14:textId="41271031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062E2D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54C4A1D0" w14:textId="1E4506ED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ผู้ค้า ผู้ผลิตในพื้นที่ลดลง </w:t>
            </w:r>
          </w:p>
        </w:tc>
        <w:tc>
          <w:tcPr>
            <w:tcW w:w="993" w:type="dxa"/>
          </w:tcPr>
          <w:p w14:paraId="25FA0CF8" w14:textId="762FCD3E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ไม่มี</w:t>
            </w:r>
          </w:p>
        </w:tc>
      </w:tr>
      <w:tr w:rsidR="00C17B7F" w:rsidRPr="006D64CC" w14:paraId="0B89A4F4" w14:textId="13E7D74B" w:rsidTr="00F94790">
        <w:trPr>
          <w:trHeight w:val="945"/>
        </w:trPr>
        <w:tc>
          <w:tcPr>
            <w:tcW w:w="556" w:type="dxa"/>
          </w:tcPr>
          <w:p w14:paraId="5C5C4C7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  <w:t>3.</w:t>
            </w:r>
          </w:p>
          <w:p w14:paraId="5BEEB86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24A68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915467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03DDAC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FFF45C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F23FD2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2B41E6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004A9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D393FA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84C564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97468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D7A57D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59883A3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lastRenderedPageBreak/>
              <w:t xml:space="preserve">โครงการ :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บังคับใช้กฎหมาย อำนวยความยุติธรรม และบริการประชาชน</w:t>
            </w:r>
          </w:p>
          <w:p w14:paraId="5A2EB79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4D45BA4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70805E5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51FB8D8D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722A61C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22CFA749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lang w:bidi="th-TH"/>
              </w:rPr>
              <w:lastRenderedPageBreak/>
              <w:t>ค่าสาธารณูปโภค</w:t>
            </w:r>
          </w:p>
          <w:p w14:paraId="13515F68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๑.ไฟฟ้า</w:t>
            </w:r>
          </w:p>
          <w:p w14:paraId="33C5E1FD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๒.ประปา</w:t>
            </w:r>
          </w:p>
          <w:p w14:paraId="497B6C25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๓.โทรศัพท์</w:t>
            </w:r>
          </w:p>
          <w:p w14:paraId="1EF09AFD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๔.ไปรษณีย์</w:t>
            </w:r>
          </w:p>
          <w:p w14:paraId="0F76A3B2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๕.อินเทอเน็ต</w:t>
            </w:r>
          </w:p>
          <w:p w14:paraId="55729797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>ค่าตอบแทน 4 ประเภท</w:t>
            </w:r>
          </w:p>
          <w:p w14:paraId="282E50FA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1.ค่าคุ้มครองพยาน</w:t>
            </w:r>
          </w:p>
          <w:p w14:paraId="13E5477D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2.ค่านักจิตวิทยาหรือนักสังคมสงเคราะห์</w:t>
            </w:r>
          </w:p>
          <w:p w14:paraId="5DF43085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3.ค่าชันสูตรพลิกศพ</w:t>
            </w:r>
          </w:p>
          <w:p w14:paraId="7BF63B4D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4.ค่าส่งหมายเรียกพยาน</w:t>
            </w:r>
          </w:p>
          <w:p w14:paraId="304DE2C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 - ค่าตอบแทนสอบสวน</w:t>
            </w:r>
          </w:p>
          <w:p w14:paraId="37018BB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คดีอาญา</w:t>
            </w:r>
          </w:p>
          <w:p w14:paraId="5158BCE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45394D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5824C1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2AE8AA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D097F7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06B8918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BD494F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8770C2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1AE580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ค่าตรวจวัดแอลกอฮอล์</w:t>
            </w:r>
          </w:p>
          <w:p w14:paraId="04E34BE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EE47035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  </w:t>
            </w:r>
          </w:p>
          <w:p w14:paraId="6DAE71B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CB16211" w14:textId="6D7688BE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- สร้างเครือข่ายการมีส่วน</w:t>
            </w:r>
          </w:p>
          <w:p w14:paraId="7C0C049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ร่วมของประชาชนในการป้อง</w:t>
            </w:r>
          </w:p>
          <w:p w14:paraId="7418C33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กันอาชญากรรมระดับตำบล</w:t>
            </w:r>
          </w:p>
          <w:p w14:paraId="7506BF6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1EEA57FF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ค่าน้ำมันเชื้อเพลิงสำหรับ</w:t>
            </w:r>
          </w:p>
          <w:p w14:paraId="1F3E8950" w14:textId="77777777" w:rsidR="00C17B7F" w:rsidRPr="006D64CC" w:rsidRDefault="00C17B7F" w:rsidP="00C17B7F">
            <w:pPr>
              <w:spacing w:line="259" w:lineRule="auto"/>
              <w:ind w:left="51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รถยนต์เช่า รถยนต์ตู้โดยสาร (ทดแทน)ฯ และรถยนต์เอนกประสงค์ (ทดแทน)</w:t>
            </w:r>
          </w:p>
          <w:p w14:paraId="3D2673F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073BA386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การการรักษาความ</w:t>
            </w:r>
          </w:p>
          <w:p w14:paraId="15FD088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ปลอดภัยและให้บริการ</w:t>
            </w:r>
          </w:p>
          <w:p w14:paraId="273CC30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แก่นักท่องเที่ยว</w:t>
            </w:r>
          </w:p>
          <w:p w14:paraId="61131F9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5B0A0B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14"/>
                <w:szCs w:val="14"/>
                <w:lang w:bidi="th-TH"/>
              </w:rPr>
            </w:pPr>
          </w:p>
          <w:p w14:paraId="5412DF7A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2FDC19C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CB02BE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3143857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รณรงค์ป้องกันและแก้ไข</w:t>
            </w:r>
          </w:p>
          <w:p w14:paraId="69C2467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ปัญหาอุบัติเหตุทางถนนช่วงเทศกาลสำคัญ (ปีใหม่,สงกรานต์)</w:t>
            </w:r>
          </w:p>
          <w:p w14:paraId="5D15E33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BBAF10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DBE566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06006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34ACF8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80852E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26107C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F73A53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29740D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F9EAE7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5975CD9" w14:textId="77777777" w:rsidR="00C17B7F" w:rsidRPr="006D64CC" w:rsidRDefault="00C17B7F" w:rsidP="00C17B7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14"/>
                <w:szCs w:val="14"/>
                <w:lang w:bidi="th-TH"/>
              </w:rPr>
            </w:pPr>
          </w:p>
          <w:p w14:paraId="4AD1E053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ค่าตอบแทนอาสาสมัคร</w:t>
            </w:r>
          </w:p>
          <w:p w14:paraId="7097B4C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ตำรวจบ้าน</w:t>
            </w:r>
          </w:p>
          <w:p w14:paraId="06FF345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7871BB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53EDA8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75141FC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6DCAC3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35D201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6A4C707" w14:textId="77777777" w:rsidR="00C17B7F" w:rsidRPr="006D64CC" w:rsidRDefault="00C17B7F" w:rsidP="00C17B7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โครงการสร้างเครือข่าย</w:t>
            </w:r>
          </w:p>
          <w:p w14:paraId="5A744BFB" w14:textId="77777777" w:rsidR="00C17B7F" w:rsidRPr="006D64CC" w:rsidRDefault="00C17B7F" w:rsidP="00C17B7F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การมีส่วนร่วมของประชาชน</w:t>
            </w:r>
          </w:p>
          <w:p w14:paraId="3A93C05D" w14:textId="77777777" w:rsidR="00C17B7F" w:rsidRPr="006D64CC" w:rsidRDefault="00C17B7F" w:rsidP="00C17B7F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ในการป้องกันอาชญากรรม</w:t>
            </w:r>
          </w:p>
          <w:p w14:paraId="51478401" w14:textId="77777777" w:rsidR="00C17B7F" w:rsidRPr="006D64CC" w:rsidRDefault="00C17B7F" w:rsidP="00C17B7F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ระดับตำบล</w:t>
            </w:r>
          </w:p>
          <w:p w14:paraId="3F9FFA7F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759B5B2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79C6C84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6FBF1B9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752405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F3972E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DFB7E81" w14:textId="77777777" w:rsidR="00C17B7F" w:rsidRPr="006D64CC" w:rsidRDefault="00C17B7F" w:rsidP="00C1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977" w:type="dxa"/>
          </w:tcPr>
          <w:p w14:paraId="0430D696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ประชาชนมีความปลอดภัยในชีวิตและทรัพย์สิน</w:t>
            </w:r>
          </w:p>
          <w:p w14:paraId="60A4E30D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30A74A28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1CD4B19B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AE4F51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08259F43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5B6FB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กำหนดมาตรการในการ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ประหยัดพลังงาน</w:t>
            </w:r>
          </w:p>
          <w:p w14:paraId="1CDA4116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7BFFAEE6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1AE59974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3CC031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48D0A7" w14:textId="77777777" w:rsidR="00C17B7F" w:rsidRDefault="00C17B7F" w:rsidP="00C17B7F">
            <w:pPr>
              <w:spacing w:after="240"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C1FAD3" w14:textId="1F8A6B73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เสริมสร้างจรรยาบรรณในการบริการให้พนักงานสอบสวน   ผู้ช่วยพนักงานสอบสวน</w:t>
            </w:r>
          </w:p>
          <w:p w14:paraId="03C049BF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D9D6BE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0FECE5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FFFE0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-กำหนดระยะเวลาในการดำเนิน งานในทุกขั้นตอนของงานสอบสวนอย่างชัดเจนเพื่อให้ประชาชนได้รับความยุติธรรมโดยไม่ล่าช้า</w:t>
            </w:r>
          </w:p>
          <w:p w14:paraId="2AC17EF4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5C302EC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7E935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E6E8F6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869DD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84115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9A06B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-กำหนดหลักเกณฑ์และวิธีการใน</w:t>
            </w:r>
          </w:p>
          <w:p w14:paraId="470007E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การตรวจวัด</w:t>
            </w:r>
          </w:p>
          <w:p w14:paraId="673BDA98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3DE377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C3BCD" w14:textId="79E5AFFB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ประชาชนในพื้นที่ระดับ เขต/ตำบลให้ความร่วมมือในการป้องกันอาชญากรรม</w:t>
            </w:r>
          </w:p>
          <w:p w14:paraId="329EECC8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90EA9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-จัดทำบัตรเครดิตน้ำมัน โดยระบุประเภทของน้ำมัน และจำนวนเงิน ให้ตรงกับทะเบียนรถยนต์</w:t>
            </w:r>
          </w:p>
          <w:p w14:paraId="27850E0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ที่ใช้ในการปฏิบัติหน้าที่</w:t>
            </w:r>
          </w:p>
          <w:p w14:paraId="36790F72" w14:textId="77777777" w:rsidR="00C17B7F" w:rsidRPr="006D64CC" w:rsidRDefault="00C17B7F" w:rsidP="00C17B7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348472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-นักท่องเที่ยวมีความปลอดภัย</w:t>
            </w:r>
          </w:p>
          <w:p w14:paraId="0BC9D1E0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ในชีวิตและทรัพย์สินมากขึ้น โดยอาศัยเครือข่ายความร่วมมือ</w:t>
            </w:r>
          </w:p>
          <w:p w14:paraId="5885244A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จากทุกภาคส่วนที่เกี่ยวข้อง</w:t>
            </w:r>
          </w:p>
          <w:p w14:paraId="06CE0147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813C4D4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160E4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72D02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A871E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-กำหนดมาตรการด้านการ</w:t>
            </w:r>
          </w:p>
          <w:p w14:paraId="2D25E5C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บังคับใช้กฎหมายในช่วงเทศกาลปีใหม่และสงกรานต์ โดยเฉพาะข้อหาขับรถในขณะเมาขับรถในขณะเมาสุรา และไม่สวมหมวกนิรภัย </w:t>
            </w:r>
          </w:p>
          <w:p w14:paraId="21EC2A94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-ประสานงานกับหน่วยงาน/</w:t>
            </w:r>
          </w:p>
          <w:p w14:paraId="7C2A4734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ภาคีเครือข่ายที่เกี่ยวข้องในพื้นที่ เพื่อป้องกันและแก้ไขปัญหา</w:t>
            </w:r>
          </w:p>
          <w:p w14:paraId="7CFA951E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อุบัติเหตุ และปัญหาการจราจรใน</w:t>
            </w:r>
          </w:p>
          <w:p w14:paraId="34378A39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พื้นที่</w:t>
            </w:r>
          </w:p>
          <w:p w14:paraId="51BE7CF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-รณรงค์และเสริมสร้างจิตสำนึก</w:t>
            </w:r>
          </w:p>
          <w:p w14:paraId="13CC8B1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ในการขับขี่ตามกฎหมาย</w:t>
            </w:r>
          </w:p>
          <w:p w14:paraId="29009ACB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3F226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-สร้างเครือข่ายชุมชนจากแกน</w:t>
            </w:r>
          </w:p>
          <w:p w14:paraId="6C16CBC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นำหมู่บ้าน ตำรวจอาสา หรืออาสาสมัครที่ช่วยเหลืองาน</w:t>
            </w:r>
          </w:p>
          <w:p w14:paraId="4193E09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</w:p>
          <w:p w14:paraId="611BD84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445B47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129702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2DBF8A9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28348C3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02F3D24B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D73AD5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F8ECB1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9CF2EE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 xml:space="preserve">-สร้างกลุ่มไลน์ของชุมชน </w:t>
            </w:r>
          </w:p>
          <w:p w14:paraId="312069E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-ประชาชนเข้ามาเป็นเครือข่าย</w:t>
            </w:r>
          </w:p>
          <w:p w14:paraId="438AD04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ป้องกันอาชญากรรม</w:t>
            </w:r>
          </w:p>
          <w:p w14:paraId="3F651114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D0B94" w14:textId="77777777" w:rsidR="00C17B7F" w:rsidRPr="006D64CC" w:rsidRDefault="00C17B7F" w:rsidP="00C17B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72097917" w14:textId="05408704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AD58E0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2,798,268</w:t>
            </w: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6207352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7750E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6891C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AC641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89A5E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AF0C1A" w14:textId="61644AA6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lastRenderedPageBreak/>
              <w:t>555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734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</w:t>
            </w: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</w:t>
            </w:r>
          </w:p>
          <w:p w14:paraId="7F70123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77C0D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2DD17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CAC35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C3841D" w14:textId="77777777" w:rsidR="00C17B7F" w:rsidRPr="006D64CC" w:rsidRDefault="00C17B7F" w:rsidP="00C17B7F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11385A" w14:textId="5384751B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1569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2,067,100</w:t>
            </w: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51AB7BBB" w14:textId="18CCCD32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15692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(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งบอยู่ที่ </w:t>
            </w:r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บก.น.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2)</w:t>
            </w:r>
          </w:p>
          <w:p w14:paraId="3AB6A72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36499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B142CE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20671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5C875E" w14:textId="7E06AC3E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8A6EF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1,866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,</w:t>
            </w:r>
            <w:r w:rsidRPr="008A6EF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100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38C1F34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(งบอยู่ที่ </w:t>
            </w:r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บก.น.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2)</w:t>
            </w:r>
          </w:p>
          <w:p w14:paraId="039E7AE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DDCBC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DF85A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175B5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1711B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3D1034E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31CB9449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2883DF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6A0477B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155420" w14:textId="12CB384F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2,992.-</w:t>
            </w:r>
          </w:p>
          <w:p w14:paraId="7260CDF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49462A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EC068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A44F4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สน.เตาปูน</w:t>
            </w:r>
          </w:p>
          <w:p w14:paraId="4D410095" w14:textId="3D82BCAC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  <w:p w14:paraId="51C0402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6AD55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874006" w14:textId="39F4F248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58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668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  <w:p w14:paraId="37B002B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6650CD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DAA25D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7B6B1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50C77EE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8"/>
                <w:szCs w:val="8"/>
                <w:lang w:bidi="th-TH"/>
              </w:rPr>
            </w:pPr>
          </w:p>
          <w:p w14:paraId="6CD76E7F" w14:textId="77777777" w:rsidR="00C17B7F" w:rsidRPr="006D64CC" w:rsidRDefault="00C17B7F" w:rsidP="00C17B7F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FB6E16B" w14:textId="26855F3A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72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848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  <w:p w14:paraId="45F2934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08B04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5EA6E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36887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6F1F450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1DA81608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85FD0D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AF6501A" w14:textId="4EBE8BE3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F154F6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lastRenderedPageBreak/>
              <w:t>36</w:t>
            </w:r>
            <w:r w:rsidRPr="00F154F6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F154F6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700</w:t>
            </w: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.-</w:t>
            </w:r>
          </w:p>
          <w:p w14:paraId="666BC37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35C9A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84D77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4ACFF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19FBF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E52C5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E3FDF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92FB8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C8E54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10B03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44ABC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FF3C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B7C90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8C37C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สน.เตาปูน</w:t>
            </w:r>
          </w:p>
          <w:p w14:paraId="684412B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  <w:p w14:paraId="3B8EF5E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BE33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C7FE4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72F99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DD926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46925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692FC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59EDA3" w14:textId="647B129B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F154F6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30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,000.-</w:t>
            </w:r>
          </w:p>
        </w:tc>
        <w:tc>
          <w:tcPr>
            <w:tcW w:w="992" w:type="dxa"/>
          </w:tcPr>
          <w:p w14:paraId="40FE369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7382324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64CF905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09E0CBB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0FF5211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4A02A2B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6228B432" w14:textId="5CA65112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062E2D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E95D61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42970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A8D89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8AB62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227BF6E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08BCB160" w14:textId="2CFE8CBB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9ED6A1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0BF9B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70AE9C" w14:textId="77777777" w:rsidR="00C17B7F" w:rsidRPr="006D64CC" w:rsidRDefault="00C17B7F" w:rsidP="00C17B7F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E7586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78368CE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FC87566" w14:textId="76DD105B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284CB11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32431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45196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ED7AC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528B509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459FDB8B" w14:textId="5E7A788E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20B634C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142CA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66020BD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78DE729" w14:textId="282C3C24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19EA13D9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20D73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081A5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05E833E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381C281E" w14:textId="042749B6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2528B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62072644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37720D7" w14:textId="02B12C8F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7C33B55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66BFBCC4" w14:textId="2A194364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2528B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64B98B0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17BE5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52ED38C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1A77D09" w14:textId="444F7E2D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2528B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174A73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3F1CC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3FE28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E2F00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1FD86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C907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FE60B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D2587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99190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624A8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D127B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ED135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6B0C8AA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B2F5D5D" w14:textId="41BF7840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31DA40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29B7C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7CC32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56C7C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3A90E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D6D56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C67DD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D70A6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B8101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4D9B5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4C5A4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30265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ไม่ได้รับจัดสรร</w:t>
            </w:r>
          </w:p>
          <w:p w14:paraId="6B3BBB8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D9742C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EE9A07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BCC1E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6887C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2CA4B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FB8FE9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670CB4F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6D8718BB" w14:textId="242FAD56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A06E1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72CCB63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76642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02EDB4E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ความหวดกลัวภัยอาชญา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กรรมของประชาชนลดลง</w:t>
            </w:r>
          </w:p>
          <w:p w14:paraId="74415E8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D52B4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E939E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ค่าใช้จ่ายสาธารณูปโภค ลดลง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เมื่อเปรียบกับปีที่ผ่านมา</w:t>
            </w:r>
          </w:p>
          <w:p w14:paraId="445F0BD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56F8E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092260" w14:textId="77777777" w:rsidR="00C17B7F" w:rsidRPr="006D64CC" w:rsidRDefault="00C17B7F" w:rsidP="00C17B7F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0878941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ความพึงพอใจของผู้เสีย</w:t>
            </w:r>
          </w:p>
          <w:p w14:paraId="14D620A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หาย พยาน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้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ต้องหาต่อ</w:t>
            </w:r>
          </w:p>
          <w:p w14:paraId="75B0836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การดำเนิน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มาตรการคุ้ม</w:t>
            </w:r>
          </w:p>
          <w:p w14:paraId="0FAD2E1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ครองสิทธิตามหลักสิทธิมนุษยชนในกระบวน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การ</w:t>
            </w:r>
          </w:p>
          <w:p w14:paraId="01CD894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ยุติธรรมของตำรวจ</w:t>
            </w:r>
          </w:p>
          <w:p w14:paraId="45179A9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จำนวนเรื่องร้องเรียนของ</w:t>
            </w:r>
          </w:p>
          <w:p w14:paraId="3591949B" w14:textId="2BFCDA0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ผู้เสียหาย พยาน ผู้ต้องหา ต่อการได้รับการปฏิบัติที่ไม่</w:t>
            </w:r>
            <w:r w:rsidR="00C32F4D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เหมาะสมตามหลักสิทธิมนุษยชนของเจ้าหน้าที่ตำรวจ</w:t>
            </w:r>
          </w:p>
          <w:p w14:paraId="2CFEC65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จำนวนเรื่องร้องเรียนของ</w:t>
            </w:r>
          </w:p>
          <w:p w14:paraId="450ADA4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ผู้เสียหาย พยาน ผู้ต้องหา ต่อการได้รับการปฏิบัติที่</w:t>
            </w:r>
          </w:p>
          <w:p w14:paraId="4C63DEB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ไม่เหมาะสมตามหลัก</w:t>
            </w:r>
          </w:p>
          <w:p w14:paraId="6391D5E6" w14:textId="42495602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เกณฑ์ </w:t>
            </w:r>
          </w:p>
          <w:p w14:paraId="6CC7C47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57A24B" w14:textId="56FDFAA5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- กวดขันวินัย และ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พบ</w:t>
            </w:r>
            <w:r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การกระทำความผิดการดื่มสุราขณะขับรถ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น้อยลง</w:t>
            </w:r>
          </w:p>
          <w:p w14:paraId="41B2C80B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F8DEE7" w14:textId="1351BC55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ความพึงพอใจของชุมชน</w:t>
            </w:r>
          </w:p>
          <w:p w14:paraId="598C004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และภาคีเครือข่ายต่อการเข้า</w:t>
            </w:r>
          </w:p>
          <w:p w14:paraId="6AF4BFF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มามีส่วนร่วมในกิจการตำรวจ</w:t>
            </w:r>
          </w:p>
          <w:p w14:paraId="4A75952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E840B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-ผู้ปฏิบัติหน้าที่ใช้รถ</w:t>
            </w:r>
          </w:p>
          <w:p w14:paraId="3807081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00CD4361" w14:textId="77777777" w:rsidR="00C17B7F" w:rsidRPr="006D64CC" w:rsidRDefault="00C17B7F" w:rsidP="00C17B7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8D058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ความเชื่อมั่นของนัก</w:t>
            </w:r>
          </w:p>
          <w:p w14:paraId="681A705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ท่องเที่ยวที่มีต่อการให้</w:t>
            </w:r>
          </w:p>
          <w:p w14:paraId="5954F1C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บริการ </w:t>
            </w:r>
          </w:p>
          <w:p w14:paraId="2ACC4B4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703FB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499C1C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22FF09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E28BE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F6BA6A" w14:textId="6A19343C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-ผู้ถูกดำเนินคดีในข้อหา ขับรถในขณะเมาสุรา และไม่สวมหมวกนิรภัย ช่วงเทศกาลปีใหม่และ</w:t>
            </w:r>
            <w:r w:rsidR="00970601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 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สงกรานต์</w:t>
            </w:r>
          </w:p>
          <w:p w14:paraId="655A189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6F7AB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C4322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4A9F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B8E0D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97555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B23A3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E70CFC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E0308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B1A094" w14:textId="016925D5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จำนวนอาสาสมัครตำรวจบ้านร่วมปฏิบัติงานกับเจ้าหน้าที่ในสถานีตำรวจ น้อย</w:t>
            </w:r>
            <w:r w:rsidR="00C32F4D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ลง</w:t>
            </w:r>
          </w:p>
          <w:p w14:paraId="086A0DD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67A1637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71CA3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6653E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AC9A4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-ความพึงพอใจของชุมชน</w:t>
            </w:r>
          </w:p>
          <w:p w14:paraId="19A88BB0" w14:textId="56FAFC06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และภาคีเครือข่ายต่อการ</w:t>
            </w:r>
            <w:r w:rsidR="00C32F4D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เข้ามามีส่วนร่วมในกิจการ</w:t>
            </w:r>
          </w:p>
          <w:p w14:paraId="7203A13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</w:t>
            </w:r>
          </w:p>
          <w:p w14:paraId="104DE49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-นำข้อมูลเบาะแสที่ได้</w:t>
            </w:r>
          </w:p>
          <w:p w14:paraId="1746AA7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รับแจ้งจากอาสาสมัครใน</w:t>
            </w:r>
          </w:p>
          <w:p w14:paraId="0D05EFD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ชุมชนมาปรับแผนการ</w:t>
            </w:r>
          </w:p>
          <w:p w14:paraId="37CE104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ปฏิบัติ เพื่อให้สอดคล้อง</w:t>
            </w:r>
          </w:p>
          <w:p w14:paraId="7754189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กับความต้องการของ</w:t>
            </w:r>
          </w:p>
          <w:p w14:paraId="7041132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</w:p>
        </w:tc>
        <w:tc>
          <w:tcPr>
            <w:tcW w:w="993" w:type="dxa"/>
          </w:tcPr>
          <w:p w14:paraId="5307F0F3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ไม่มี</w:t>
            </w:r>
          </w:p>
          <w:p w14:paraId="6B29A12B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1D6EEAD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B5A1AA3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024E1FB5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7C5866CA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56F0D2B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ไม่มี</w:t>
            </w:r>
          </w:p>
          <w:p w14:paraId="120A14AC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5C31B4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D97B57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8E4829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F1C5D0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1D2B5A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04F92E08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263EEB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3CA006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312B658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7E39E9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393894D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598AA4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0B3C10CC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31B73F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3D67C9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75200F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166414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7161FD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9565314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B72846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F6F803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ไม่มี</w:t>
            </w:r>
          </w:p>
          <w:p w14:paraId="0EE8DDA4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BCF13F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AC8CF6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E0762A" w14:textId="77777777" w:rsidR="00C17B7F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  <w:p w14:paraId="4022BC13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EA1EB9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29317E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2377AE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5DBDB941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CC89DC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964344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D4DBFB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62A8C1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BD4300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163DECD9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1A7C13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3B32C5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AC7E3F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A758C8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8FDA55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0D0783B" w14:textId="77777777" w:rsidR="00F977AD" w:rsidRDefault="00F977AD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4F976E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ไม่มี</w:t>
            </w:r>
          </w:p>
          <w:p w14:paraId="25F6FF52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8DCF7F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583A88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556C5F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DA57A5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F84A9B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C023C0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6F947C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32CC2E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E05ACE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72182C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474F40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266167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BF67A8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  <w:p w14:paraId="2D388093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073911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DDC1E2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E6B1684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4D3953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A51959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EEF91A" w14:textId="77777777" w:rsidR="00F977AD" w:rsidRDefault="00F977AD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3B18D6" w14:textId="21EBA856" w:rsidR="00F977AD" w:rsidRPr="006D64CC" w:rsidRDefault="0023222E" w:rsidP="00F977A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ไม่มี</w:t>
            </w:r>
          </w:p>
        </w:tc>
      </w:tr>
      <w:tr w:rsidR="00C17B7F" w:rsidRPr="006D64CC" w14:paraId="76570488" w14:textId="4F22D1B2" w:rsidTr="00F94790">
        <w:trPr>
          <w:trHeight w:val="3355"/>
        </w:trPr>
        <w:tc>
          <w:tcPr>
            <w:tcW w:w="556" w:type="dxa"/>
          </w:tcPr>
          <w:p w14:paraId="3A89E50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4.</w:t>
            </w:r>
          </w:p>
          <w:p w14:paraId="5723325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C4E879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BB5C70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7A284A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804C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46B7D9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ABEC2A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33F7477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1C64C3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2CF152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463B83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5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</w:t>
            </w:r>
          </w:p>
          <w:p w14:paraId="20A0198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FF7B2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24425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12B04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02042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668DB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57396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42572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15224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D07B0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C537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EA141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11312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98C3D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9D30C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64DB7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447CA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6E3E3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55F5B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C01B4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E2B28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E6DE8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F478F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D1D9A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9886E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7D446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B7265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6FDE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86302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F2F1D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3551A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8A272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0C881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E99E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F3E75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FE26E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275E5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5ACAB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20385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1DEAE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9411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D3BAE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B6AAD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C5531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11C11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2A905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F0179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C51E3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243C0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20C16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A8378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66146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2A54C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3B64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73B28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94D9D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76874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310ED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12B8E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4C403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4991E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6FC6D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0D2B806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งบอุดหนุน</w:t>
            </w:r>
          </w:p>
          <w:p w14:paraId="58EA54B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งบเงินอุดหนุน เงินรางวัล เงินสินบน ค่าใช้จ่ายในการสืบจับและค่าปลงศพ</w:t>
            </w:r>
          </w:p>
          <w:p w14:paraId="30C029F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717123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B22C33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A8CD47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3FB3BA3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D30E89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9D81FF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งบรายจ่ายอื่น</w:t>
            </w:r>
          </w:p>
          <w:p w14:paraId="33502F3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1.โครงการปราบปรามการค้ายาเสพติด</w:t>
            </w:r>
          </w:p>
          <w:p w14:paraId="262FFF9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1.1 โครงการปิดล้อมตรวจค้นเป้าหมายยาเสพติดเพื่อป้องกันการแพร่ระบาดยาเสพติด</w:t>
            </w:r>
          </w:p>
          <w:p w14:paraId="1A6CF69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13C8AD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AA75CB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1.2 โครงการบริหารจัดการ</w:t>
            </w:r>
          </w:p>
          <w:p w14:paraId="319C563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สกัดกั้นยาเสพติด Heart  Land</w:t>
            </w:r>
          </w:p>
          <w:p w14:paraId="55A5046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6A6BDA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5C5BE0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12E0EE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EFE947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1.3 โครงการสลายโครงสร้าง</w:t>
            </w:r>
          </w:p>
          <w:p w14:paraId="3793D18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เครือข่ายผู้มีอิทธิพลฯ ที่เกี่ยวข้องกับยาเสพติด</w:t>
            </w:r>
          </w:p>
          <w:p w14:paraId="3CD94E5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9FC2A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FACF4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EEF2F4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3BB2F3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F0A23F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A446CB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5A80E0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F4EDF6" w14:textId="3A3CBE3A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1.4 โครงการการค้นหาผู้ใช้ ผู้เสพผู้ติดยาเสพติด ผู้มีอาการทางจิต และผู้ป่วยจิตเวช</w:t>
            </w:r>
          </w:p>
          <w:p w14:paraId="4759E14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8238D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CA708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4B091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2.โครงการสร้างภูมิคุ้มกัน</w:t>
            </w:r>
          </w:p>
          <w:p w14:paraId="18A967D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และป้องกันยาเสพติด</w:t>
            </w:r>
          </w:p>
          <w:p w14:paraId="36026A5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2.1 โครงการตำรวจประสาน</w:t>
            </w:r>
          </w:p>
          <w:p w14:paraId="15B587E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โรงเรียน (1 ตำรวจ 1 โรงเรียน)</w:t>
            </w:r>
          </w:p>
          <w:p w14:paraId="702AB68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A83EB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79DF4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7650A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00C53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9A07A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2.2 โครงการชุมชนยั่งยืน เพื่อแก้ไขปัญหายาเสพติดแบบครบวงจรตามยุทธศาสตร์ชาติ</w:t>
            </w:r>
          </w:p>
          <w:p w14:paraId="6224482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F068F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F6B38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53056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044BA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7988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02DF0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5233495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2.3 โครงการ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การสร้างภูมิคุ้ม</w:t>
            </w:r>
          </w:p>
          <w:p w14:paraId="1492609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กันในกลุ่มเป้าหมายระดับ</w:t>
            </w:r>
          </w:p>
          <w:p w14:paraId="4E9102C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โรงเรียนประถมศึกษา และมัธยมศึกษาหรือเทียบเท่า (ค่าตอบแทนการสอนครูตำรวจ D.A.R.E.)</w:t>
            </w:r>
          </w:p>
          <w:p w14:paraId="2C23AE4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E0F56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432C7E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B2AF8C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A95BAD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977" w:type="dxa"/>
          </w:tcPr>
          <w:p w14:paraId="6D2C87F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-กำหนดระยะเวลาในการดำเนิน งาน ในทุกขั้นตอนของงานสอบสวนอย่างชัดเจน เพื่อให้ประชาชนได้รับความ</w:t>
            </w:r>
          </w:p>
          <w:p w14:paraId="6068F6B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ยุติธรรม โดยไม่ล่าช้า</w:t>
            </w:r>
          </w:p>
          <w:p w14:paraId="35CE424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D11ED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25990CC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B8BECA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4201E17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D343BC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E5D9B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DE49E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C6DA04" w14:textId="77777777" w:rsidR="00C17B7F" w:rsidRPr="006D64CC" w:rsidRDefault="00C17B7F" w:rsidP="00C17B7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A6D23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-กำหนดพื้นที่ที่มีการแพร่</w:t>
            </w:r>
          </w:p>
          <w:p w14:paraId="62DCB26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ระบาดของยาเสพติด เพื่อปิดล้อม</w:t>
            </w:r>
          </w:p>
          <w:p w14:paraId="47B4C20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ตรวจค้น สกัดกั้นไม่ให้มีการ</w:t>
            </w:r>
          </w:p>
          <w:p w14:paraId="7C84719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แพร่ระบาด ของยาเสพติดใน</w:t>
            </w:r>
          </w:p>
          <w:p w14:paraId="00078388" w14:textId="77777777" w:rsidR="00C17B7F" w:rsidRPr="006D64CC" w:rsidRDefault="00C17B7F" w:rsidP="00C17B7F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</w:p>
          <w:p w14:paraId="3B4DB6A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-สกัดกั้นและปราบปรามเครือ</w:t>
            </w:r>
          </w:p>
          <w:p w14:paraId="2F65BC2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ข่ายการค้ายาเสพติดในประเทศ</w:t>
            </w:r>
          </w:p>
          <w:p w14:paraId="6CEFF93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และอาชญากรรมข้ามชาติการ</w:t>
            </w:r>
          </w:p>
          <w:p w14:paraId="4D386CA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บริหารจัดการสกัดกั้นยาเสพติด</w:t>
            </w:r>
          </w:p>
          <w:p w14:paraId="08ADFD9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พื้นที่พักคอย (Heart Land)</w:t>
            </w:r>
          </w:p>
          <w:p w14:paraId="15E6746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0C787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ปราบปรามและบังคับใช้กฎหมายในการทำลายโครงสร้างการค้ายาเสพติด กลุ่มผู้มีอิทธิพล ผู้อยู่เบื้องหลัง</w:t>
            </w:r>
          </w:p>
          <w:p w14:paraId="0A777B4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2"/>
                <w:szCs w:val="12"/>
                <w:lang w:bidi="th-TH"/>
              </w:rPr>
            </w:pPr>
          </w:p>
          <w:p w14:paraId="24C01B4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E3EC4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0AB3C71D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861ADA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882E5E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6CA53B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6E8BC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ED40EE" w14:textId="6C0B7D68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ผู้เสพยาเสพติดมีคุณภาพชีวิตที่ดีขึ้นสามารถใช้ชีวิตอยู่ในสังคมได้อย่างปกติสุขไม่ส่งผลกระทบต่อ</w:t>
            </w:r>
          </w:p>
          <w:p w14:paraId="5AE0C72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สังคม และไม่หวนกลับเข้าสู่วงจร</w:t>
            </w:r>
          </w:p>
          <w:p w14:paraId="7C44CAB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ยาเสพติด</w:t>
            </w:r>
          </w:p>
          <w:p w14:paraId="1C1E3E4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47390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638D3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-ส่งเสริมกิจกรรมเพื่อเสริมสร้าง</w:t>
            </w:r>
          </w:p>
          <w:p w14:paraId="582D88B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ภูมิคุ้มกันยาเสพติด รวมทั้งป้อง</w:t>
            </w:r>
          </w:p>
          <w:p w14:paraId="65E2B98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กันการเข้าไปเกี่ยวข้องกับยา</w:t>
            </w:r>
          </w:p>
          <w:p w14:paraId="45F57E1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เสพติดในเครือข่ายสังคม</w:t>
            </w:r>
          </w:p>
          <w:p w14:paraId="75F200D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ออนไลน์</w:t>
            </w:r>
          </w:p>
          <w:p w14:paraId="6017B19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0"/>
                <w:szCs w:val="10"/>
                <w:lang w:bidi="th-TH"/>
              </w:rPr>
            </w:pPr>
          </w:p>
          <w:p w14:paraId="0805CF25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E882A0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337381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AD0A7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FE8193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1BBB0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-เพื่อพัฒนาการดำเนินงานชุมชน</w:t>
            </w:r>
          </w:p>
          <w:p w14:paraId="20E1EA6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ยั่งยืน ในการป้องกัน ปราบปราม</w:t>
            </w:r>
          </w:p>
          <w:p w14:paraId="15EA77E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และบำบัดรักษาผู้ติดยาเสพติด</w:t>
            </w:r>
          </w:p>
          <w:p w14:paraId="5F072792" w14:textId="77777777" w:rsidR="00C17B7F" w:rsidRPr="006D64CC" w:rsidRDefault="00C17B7F" w:rsidP="00C17B7F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โดยอาศัยการมีส่วนร่วมของทุกภาคส่วนในชุมชน เพื่อลดจำนวนและทำให้ผู้ใช้ ผู้เสพ ผู้ติดยาเสพติดหมดไปจากชุมชน อย่างเป็นระบบและยั่งยืน</w:t>
            </w:r>
          </w:p>
          <w:p w14:paraId="1B9CFCB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-ให้ความรู้เพื่อป้องกันยาเสพติด ผ่านการเรียนการสอนหลักสูตรในสถานศึกษาที่เหมาะสมตามช่วงวัย</w:t>
            </w:r>
          </w:p>
          <w:p w14:paraId="7098B58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2D77DD5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82,000.-</w:t>
            </w:r>
          </w:p>
          <w:p w14:paraId="6A735DE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E60DB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A99C3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DAEFA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28B54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C050C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65E8657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F8991C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BA92E7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468828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5863E26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F0C10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2A64A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63B06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7374E7" w14:textId="03F3A83E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</w:t>
            </w:r>
            <w:r w:rsidRPr="00F154F6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5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,000.-</w:t>
            </w:r>
          </w:p>
          <w:p w14:paraId="595883B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C17CA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D84B4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CD454E" w14:textId="77777777" w:rsidR="00C17B7F" w:rsidRPr="006D64CC" w:rsidRDefault="00C17B7F" w:rsidP="00C17B7F">
            <w:pPr>
              <w:spacing w:after="36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E878A1" w14:textId="1C845598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9B13B3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11</w:t>
            </w:r>
            <w:r w:rsidRPr="009B13B3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9B13B3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454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7E68BAA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CCECB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A0DDF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6F8E1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AAE7E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8EE002" w14:textId="7664571B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9B13B3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6,786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69347FD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1885F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DD90790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DF42C7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A03F22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6ECAD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97B4CB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F9E713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8B36F5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577C80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697FBD" w14:textId="62C846F8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77,700.-</w:t>
            </w:r>
          </w:p>
          <w:p w14:paraId="4F564E6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09951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AA440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00161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6B56D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EE675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005A04" w14:textId="78999A11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7F22F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4</w:t>
            </w:r>
            <w:r w:rsidRPr="007F22F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7F22F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280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.-</w:t>
            </w:r>
          </w:p>
          <w:p w14:paraId="178A0F4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7865F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EB97E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2F727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6979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3278A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4CC2F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DF6A92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A518E2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1B88B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6A089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สน.เตาปูน</w:t>
            </w:r>
          </w:p>
          <w:p w14:paraId="41D8408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  <w:p w14:paraId="586C101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B28EC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1B961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5A0CF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AFDE9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0A154B" w14:textId="77777777" w:rsidR="00C17B7F" w:rsidRPr="006D64CC" w:rsidRDefault="00C17B7F" w:rsidP="00C17B7F">
            <w:pPr>
              <w:spacing w:after="24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DFBAEE" w14:textId="5EE7DF22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7F22F4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52</w:t>
            </w:r>
            <w:r w:rsidRPr="00D6385A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D6385A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000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.-</w:t>
            </w:r>
          </w:p>
          <w:p w14:paraId="481330C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20BF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37D2EBBC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31AA6AA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71CB77D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25C0684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616CBC5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2383167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7010B5F" w14:textId="6F752252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00160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7E1E344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7C919F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8F5977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039F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97CD07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45611F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4FBF51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F559D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F83ECE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3239642" w14:textId="77777777" w:rsidR="00C17B7F" w:rsidRPr="006D64CC" w:rsidRDefault="00C17B7F" w:rsidP="00C17B7F">
            <w:pPr>
              <w:spacing w:after="36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7483AF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390BF40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1A9D442D" w14:textId="54646091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1E4D3C7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414FA45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77A7F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3D1F18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282B6DF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2E35512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39BDB1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D30D87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5EE637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56BAD1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0EDB4C4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2896BAB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342A31AA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1C00A9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F62454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087E27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6"/>
                <w:szCs w:val="16"/>
                <w:lang w:bidi="th-TH"/>
              </w:rPr>
            </w:pPr>
          </w:p>
          <w:p w14:paraId="32EB6C72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207652D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22467FC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FD79BE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8DC4AFA" w14:textId="49B5DD74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4635242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12E7E59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724179A3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4E453F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0B66E6D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01F8676" w14:textId="06B2B42A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7476216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2ED3427" w14:textId="4BF69B74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01B5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10F6A93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1C57B5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701A925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66C5770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563431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C10EC26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04022C9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5EF7092B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782581CB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2EB104C" w14:textId="77777777" w:rsidR="00C17B7F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19EC359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783163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AF91C38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ตลอดปีงบ</w:t>
            </w:r>
          </w:p>
          <w:p w14:paraId="01BC747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ประมาณ</w:t>
            </w:r>
          </w:p>
          <w:p w14:paraId="74E849CC" w14:textId="30996FD5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01B5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0E64094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EC5A1EB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EE1912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E899A3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EF3515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6D44A6E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9385C1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1230C6A1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46386A1" w14:textId="603DD6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01B5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2930D6E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-ความพึงพอใจและความ</w:t>
            </w:r>
          </w:p>
          <w:p w14:paraId="51B25FD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เชื่อมั่นของผู้แจ้งเบาะแส</w:t>
            </w:r>
          </w:p>
          <w:p w14:paraId="4312E2B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-ความพึงพอใจและความ</w:t>
            </w:r>
          </w:p>
          <w:p w14:paraId="468F6D4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เชื่อมั่นของญาติผู้เสียชีวิตต่อการปฏิบัติงานของเจ้าหน้าที่ตำรวจ</w:t>
            </w:r>
          </w:p>
          <w:p w14:paraId="075F1EF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6734E1F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2CCDB6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80ACE9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1A5848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5D8FB11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24897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BAE00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31CDDB" w14:textId="77777777" w:rsidR="00C17B7F" w:rsidRPr="006D64CC" w:rsidRDefault="00C17B7F" w:rsidP="00C17B7F">
            <w:pPr>
              <w:spacing w:after="36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3057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-สามารถลดการแพร่</w:t>
            </w:r>
          </w:p>
          <w:p w14:paraId="3BE5042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ระบาดของยาเสพติดใน</w:t>
            </w:r>
          </w:p>
          <w:p w14:paraId="5BDC9A1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ชุมชนเป้าหมาย 12 ชุมชน</w:t>
            </w:r>
          </w:p>
          <w:p w14:paraId="39113DDA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C57CF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7E9C93" w14:textId="42D5DEB8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สามารถสกัดกั้นยาเสพติดและปราบปราม ทำลายเครือข่ายการค้ายา</w:t>
            </w:r>
            <w:r w:rsidR="0023222E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เสพติดรายสำคัญ</w:t>
            </w:r>
          </w:p>
          <w:p w14:paraId="3468766B" w14:textId="77777777" w:rsidR="00C17B7F" w:rsidRPr="006D64CC" w:rsidRDefault="00C17B7F" w:rsidP="00C17B7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2693AA8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01FE13" w14:textId="2924FEB6" w:rsidR="00C17B7F" w:rsidRPr="00C82B22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-ดำเนินการยึด อายัด ทรัพย์สินของเครือข่ายยา</w:t>
            </w:r>
            <w:r w:rsidR="0023222E" w:rsidRPr="00C82B22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เสพติดตาม พ.ร.บ.มาตรการการป้องกัน</w:t>
            </w:r>
            <w:r w:rsidR="00C82B22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และปราบปรามการการฟอก</w:t>
            </w:r>
            <w:r w:rsidR="00C82B22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เงิน พ.ศ.2542</w:t>
            </w:r>
          </w:p>
          <w:p w14:paraId="097CCA24" w14:textId="77777777" w:rsidR="00C17B7F" w:rsidRPr="00C82B22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-ผุ้เสพยาเสพติดที่เข้าสู่</w:t>
            </w:r>
          </w:p>
          <w:p w14:paraId="13637324" w14:textId="0B4C454B" w:rsidR="00C17B7F" w:rsidRPr="00C82B22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lastRenderedPageBreak/>
              <w:t>กระบวนการบำบัดรักษา</w:t>
            </w:r>
            <w:r w:rsidR="00C82B22" w:rsidRPr="00C82B22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และปรับเปลี่ยนพฤติกรรมมี</w:t>
            </w:r>
            <w:r w:rsidR="00C82B22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C82B22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คุณภาพชีวิตที่ดีขึ้น</w:t>
            </w:r>
          </w:p>
          <w:p w14:paraId="30301BD9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44D80F" w14:textId="51C5E6B2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-ผู้มีอาการทางจิต และผู้ป่วยจิตเวช ได้รับการรักษา และกลับคืนสู่สังคม</w:t>
            </w:r>
          </w:p>
          <w:p w14:paraId="1121A93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3648C4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367351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96CD2B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EDD10D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21DB2DA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5B39ED8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-โรงเรียนมัธยมศึกษา</w:t>
            </w:r>
          </w:p>
          <w:p w14:paraId="585AE15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ในพื้นที่ เข้าร่วมโครงการ</w:t>
            </w:r>
          </w:p>
          <w:p w14:paraId="3183730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ตำรวจประสานโรงเรียน ครบทุกโรงเรียน</w:t>
            </w:r>
          </w:p>
          <w:p w14:paraId="1AE1157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12"/>
                <w:szCs w:val="12"/>
                <w:highlight w:val="white"/>
                <w:lang w:bidi="th-TH"/>
              </w:rPr>
            </w:pPr>
          </w:p>
          <w:p w14:paraId="480106A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6A6892F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8DA5828" w14:textId="77777777" w:rsidR="00C17B7F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666E1F66" w14:textId="77777777" w:rsidR="00970601" w:rsidRDefault="00970601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014D547F" w14:textId="77777777" w:rsidR="00970601" w:rsidRPr="006D64CC" w:rsidRDefault="00970601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7B74D53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C2575C7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lastRenderedPageBreak/>
              <w:t xml:space="preserve">-ชุมชนมีความเข้มแข็ง สามารถพึ่งพาตนเองได้ </w:t>
            </w:r>
          </w:p>
          <w:p w14:paraId="54242D6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-เด็กรู้จักใช้ทักษะในการ</w:t>
            </w:r>
          </w:p>
          <w:p w14:paraId="0AEFC28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ตัดสินใจปฏิเสธการใช้</w:t>
            </w:r>
          </w:p>
          <w:p w14:paraId="2B05BE22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ยาเสพติด</w:t>
            </w:r>
          </w:p>
          <w:p w14:paraId="165BEE1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5FC932E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44B3C11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3F04112F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0F256E00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-เด็กรู้จักวิธีต่อต้านแรงกด</w:t>
            </w:r>
          </w:p>
          <w:p w14:paraId="29F9C02E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ดันของกลุ่มเพื่อน</w:t>
            </w:r>
          </w:p>
          <w:p w14:paraId="6D4E77CE" w14:textId="3F46B136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-เด็กรู้จักใช้ทางเลือกอื่นๆ นอกเหนือจากการใช้ยา</w:t>
            </w:r>
            <w:r w:rsidR="00C82B22"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highlight w:val="white"/>
                <w:cs/>
                <w:lang w:bidi="th-TH"/>
              </w:rPr>
              <w:t xml:space="preserve"> 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เสพติดและความรุนแรง</w:t>
            </w:r>
          </w:p>
        </w:tc>
        <w:tc>
          <w:tcPr>
            <w:tcW w:w="993" w:type="dxa"/>
          </w:tcPr>
          <w:p w14:paraId="414DDE9C" w14:textId="77777777" w:rsidR="00C17B7F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ไม่มี</w:t>
            </w:r>
          </w:p>
          <w:p w14:paraId="3EBABE92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281699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CCD363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D282BD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186013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E7625A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6E2A16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0E6543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A1F14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33CF08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A12132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643B70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AE56AF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D4740A1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578E4B76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E0BA1FD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49116A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B38698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445E8F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61CC9F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6F43BD4C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7AF8F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DBC035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CBDCC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69A04A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9E912A8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59FF9526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1448E8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D4260CB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4158C4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2ECA79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87C410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79CBD4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B7FC54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6EB1D1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24D23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9DEE76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1A359D1A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E7C874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4BDD95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47D47B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B31263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DD9113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63CCAA" w14:textId="17DDC30A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7EF7794C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E1B1F7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78EE81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63E9EC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18C216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6CAB82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28F6E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3796C1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F0D9B32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621A3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1E429B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-</w:t>
            </w:r>
          </w:p>
          <w:p w14:paraId="1D4E11B8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15FE82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EEA492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8197E8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67B9D5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ADC9C4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9AF9B7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753E5D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1F564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  <w:p w14:paraId="02B284A4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093686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B4A03E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C09FE1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BB76E9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63D1C9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FCED56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E25C0B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7E7318" w14:textId="77777777" w:rsidR="0023222E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D38950" w14:textId="36539F3D" w:rsidR="0023222E" w:rsidRPr="006D64CC" w:rsidRDefault="0023222E" w:rsidP="0023222E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</w:tr>
      <w:tr w:rsidR="00C17B7F" w:rsidRPr="006D64CC" w14:paraId="1E9FAB2B" w14:textId="249D7020" w:rsidTr="00F94790">
        <w:trPr>
          <w:trHeight w:val="348"/>
        </w:trPr>
        <w:tc>
          <w:tcPr>
            <w:tcW w:w="556" w:type="dxa"/>
          </w:tcPr>
          <w:p w14:paraId="0355C86D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6</w:t>
            </w:r>
          </w:p>
          <w:p w14:paraId="0CF6AA2F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6DEB837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กองทุนเพื่อการบริหารจัดการการทำงานของคนต่างด้าว</w:t>
            </w:r>
          </w:p>
          <w:p w14:paraId="7F1F8DD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โครงการ : ตรวจสอบแรงงานต่างด้าวผิดกฎหมาย </w:t>
            </w:r>
          </w:p>
        </w:tc>
        <w:tc>
          <w:tcPr>
            <w:tcW w:w="2977" w:type="dxa"/>
          </w:tcPr>
          <w:p w14:paraId="7891B66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ปราบปราม จับกุม ผลักดัน และส่งกลับคนต่างด้าวหลบ</w:t>
            </w:r>
          </w:p>
          <w:p w14:paraId="090EFE3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หนีเข้าเมือง หรือผิดเงื่อนไขการ</w:t>
            </w:r>
          </w:p>
          <w:p w14:paraId="1F3B160A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อนุญาต กลับออกไปนอกราช</w:t>
            </w:r>
          </w:p>
          <w:p w14:paraId="38C94ED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อาณาจักร</w:t>
            </w:r>
          </w:p>
        </w:tc>
        <w:tc>
          <w:tcPr>
            <w:tcW w:w="1559" w:type="dxa"/>
          </w:tcPr>
          <w:p w14:paraId="1DE2FD81" w14:textId="56B74368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ยังไม่ได้รับการจัดสรร</w:t>
            </w:r>
          </w:p>
        </w:tc>
        <w:tc>
          <w:tcPr>
            <w:tcW w:w="992" w:type="dxa"/>
          </w:tcPr>
          <w:p w14:paraId="2823FE74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07E571A6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0845A80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734CBDC8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6219914C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ตลอดปีงบ</w:t>
            </w:r>
          </w:p>
          <w:p w14:paraId="09E80354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ประมาณ</w:t>
            </w:r>
          </w:p>
          <w:p w14:paraId="24D46484" w14:textId="6758E672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5E47C2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0320DBDF" w14:textId="01F5E1B2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บุคคลต่างด้าวมีสิทธิได้รับสถานะอยู่ในาชอาณาจักรอย่างถูกต้องตามกฎหมาย</w:t>
            </w:r>
            <w:r w:rsidR="00C82B22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เพิ่มขึ้น</w:t>
            </w:r>
          </w:p>
        </w:tc>
        <w:tc>
          <w:tcPr>
            <w:tcW w:w="993" w:type="dxa"/>
          </w:tcPr>
          <w:p w14:paraId="46E35264" w14:textId="35491390" w:rsidR="00C17B7F" w:rsidRPr="006D64CC" w:rsidRDefault="0023222E" w:rsidP="0023222E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ไม่มี</w:t>
            </w:r>
          </w:p>
        </w:tc>
      </w:tr>
      <w:tr w:rsidR="00C17B7F" w:rsidRPr="006D64CC" w14:paraId="6F2E6A38" w14:textId="513F069C" w:rsidTr="00F94790">
        <w:trPr>
          <w:trHeight w:val="34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FE82" w14:textId="77777777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34D1C" w14:textId="6F50C358" w:rsidR="00C17B7F" w:rsidRPr="006D64CC" w:rsidRDefault="00C17B7F" w:rsidP="00C17B7F">
            <w:pPr>
              <w:spacing w:line="259" w:lineRule="auto"/>
              <w:jc w:val="right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01B6" w14:textId="50A27AD3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B90661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3,818,030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9B73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800B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E3BD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96E9" w14:textId="77777777" w:rsidR="00C17B7F" w:rsidRPr="006D64CC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CB09" w14:textId="2532B4B6" w:rsidR="00C17B7F" w:rsidRPr="006D64CC" w:rsidRDefault="00C17B7F" w:rsidP="00C17B7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F435" w14:textId="6694D9DB" w:rsidR="00C17B7F" w:rsidRPr="00DA04D7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77B8" w14:textId="77777777" w:rsidR="00C17B7F" w:rsidRPr="00DA04D7" w:rsidRDefault="00C17B7F" w:rsidP="00C17B7F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</w:tr>
    </w:tbl>
    <w:p w14:paraId="45A62FD8" w14:textId="7228C1BF" w:rsidR="0074164F" w:rsidRDefault="0074164F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r w:rsidRPr="00A70512">
        <w:rPr>
          <w:rFonts w:ascii="TH SarabunIT๙" w:eastAsia="Sarabun" w:hAnsi="TH SarabunIT๙" w:cs="TH SarabunIT๙" w:hint="cs"/>
          <w:color w:val="auto"/>
          <w:sz w:val="32"/>
          <w:szCs w:val="32"/>
          <w:u w:val="single"/>
          <w:cs/>
          <w:lang w:bidi="th-TH"/>
        </w:rPr>
        <w:t>หมายเหตุ</w:t>
      </w:r>
      <w:r w:rsidRPr="00DA04D7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DA04D7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:</w:t>
      </w:r>
      <w:r w:rsidR="00F03910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ยอดรวมที่ได้รับการจัดสรร ไม่รวมรายการดังนี้ </w:t>
      </w:r>
    </w:p>
    <w:p w14:paraId="26D0A99A" w14:textId="3B40D2A4" w:rsidR="0074164F" w:rsidRDefault="0074164F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</w:pP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 </w:t>
      </w:r>
      <w:r w:rsidR="00F03910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         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1.</w:t>
      </w:r>
      <w:r w:rsidRPr="00DA04D7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ค่าตอบแทน</w:t>
      </w:r>
      <w:r w:rsidRPr="00DA04D7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 xml:space="preserve"> 4 </w:t>
      </w:r>
      <w:r w:rsidRPr="00DA04D7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ประเภท</w:t>
      </w: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จำนวน 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>2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,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>067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,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>100</w:t>
      </w: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บาท</w:t>
      </w:r>
    </w:p>
    <w:p w14:paraId="3D03AE9A" w14:textId="77777777" w:rsidR="00F03910" w:rsidRDefault="0074164F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F03910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         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2.</w:t>
      </w:r>
      <w:r w:rsidRPr="000146C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ค่าตอบแทนสอบสวนคดีอาญา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จำนวน </w:t>
      </w:r>
      <w:r w:rsidRPr="008A6EFB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1,866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,</w:t>
      </w:r>
      <w:r w:rsidRPr="008A6EFB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100</w:t>
      </w: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บาท</w:t>
      </w:r>
    </w:p>
    <w:p w14:paraId="11D8674A" w14:textId="1F8A481E" w:rsidR="00E246C5" w:rsidRDefault="00E246C5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            </w:t>
      </w:r>
      <w:r w:rsidR="00F81F78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เนื่องจาก</w:t>
      </w:r>
      <w:r w:rsidR="00F26CDE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งบประมาณ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อยู่ที่ บก.น.๒</w:t>
      </w:r>
      <w:r w:rsidR="00F81F78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2F5B6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และ</w:t>
      </w:r>
      <w:r w:rsidR="00F81F78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เพื่อการบริหารภาพรวมของหน่วยงาน</w:t>
      </w:r>
    </w:p>
    <w:p w14:paraId="3CE53185" w14:textId="5A84FD0D" w:rsidR="00F03910" w:rsidRDefault="00F03910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</w:p>
    <w:p w14:paraId="26110921" w14:textId="0A3A5F39" w:rsidR="006D64CC" w:rsidRPr="006D64CC" w:rsidRDefault="006D64CC" w:rsidP="0074164F">
      <w:pPr>
        <w:spacing w:line="259" w:lineRule="auto"/>
        <w:rPr>
          <w:rFonts w:ascii="TH SarabunIT๙" w:eastAsia="Calibri" w:hAnsi="TH SarabunIT๙" w:cs="TH SarabunIT๙"/>
          <w:b w:val="0"/>
          <w:color w:val="auto"/>
          <w:sz w:val="22"/>
          <w:lang w:bidi="th-TH"/>
        </w:rPr>
      </w:pPr>
      <w:r w:rsidRPr="006D64CC">
        <w:rPr>
          <w:rFonts w:ascii="TH SarabunIT๙" w:eastAsia="Sarabun" w:hAnsi="TH SarabunIT๙" w:cs="TH SarabunIT๙" w:hint="cs"/>
          <w:b w:val="0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54656" behindDoc="0" locked="0" layoutInCell="1" allowOverlap="1" wp14:anchorId="32FCDB3A" wp14:editId="5D5568F7">
            <wp:simplePos x="0" y="0"/>
            <wp:positionH relativeFrom="column">
              <wp:posOffset>1001395</wp:posOffset>
            </wp:positionH>
            <wp:positionV relativeFrom="paragraph">
              <wp:posOffset>137160</wp:posOffset>
            </wp:positionV>
            <wp:extent cx="852805" cy="852805"/>
            <wp:effectExtent l="0" t="0" r="0" b="0"/>
            <wp:wrapNone/>
            <wp:docPr id="989210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10915" name="Picture 9892109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4AF18" w14:textId="7C63D08A" w:rsidR="00313042" w:rsidRDefault="00313042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  <w:r w:rsidRPr="006D64CC">
        <w:rPr>
          <w:rFonts w:ascii="TH SarabunIT๙" w:eastAsia="Sarabun" w:hAnsi="TH SarabunIT๙" w:cs="TH SarabunIT๙" w:hint="cs"/>
          <w:b w:val="0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55680" behindDoc="0" locked="0" layoutInCell="1" allowOverlap="1" wp14:anchorId="7698049C" wp14:editId="08C59901">
            <wp:simplePos x="0" y="0"/>
            <wp:positionH relativeFrom="column">
              <wp:posOffset>6634480</wp:posOffset>
            </wp:positionH>
            <wp:positionV relativeFrom="paragraph">
              <wp:posOffset>102870</wp:posOffset>
            </wp:positionV>
            <wp:extent cx="852805" cy="511175"/>
            <wp:effectExtent l="0" t="0" r="4445" b="3175"/>
            <wp:wrapNone/>
            <wp:docPr id="1765127748" name="Picture 176512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27748" name="Picture 17651277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D64CC">
        <w:rPr>
          <w:rFonts w:ascii="TH SarabunIT๙" w:eastAsia="Calibri" w:hAnsi="TH SarabunIT๙" w:cs="TH SarabunIT๙"/>
          <w:b w:val="0"/>
          <w:noProof/>
          <w:color w:val="auto"/>
          <w:sz w:val="22"/>
          <w:lang w:bidi="th-TH"/>
        </w:rPr>
        <mc:AlternateContent>
          <mc:Choice Requires="wps">
            <w:drawing>
              <wp:anchor distT="0" distB="0" distL="114300" distR="114300" simplePos="0" relativeHeight="251651584" behindDoc="0" locked="0" layoutInCell="1" hidden="0" allowOverlap="1" wp14:anchorId="3B9CA085" wp14:editId="3644CEFD">
                <wp:simplePos x="0" y="0"/>
                <wp:positionH relativeFrom="column">
                  <wp:posOffset>5194300</wp:posOffset>
                </wp:positionH>
                <wp:positionV relativeFrom="paragraph">
                  <wp:posOffset>39370</wp:posOffset>
                </wp:positionV>
                <wp:extent cx="3400425" cy="1600200"/>
                <wp:effectExtent l="0" t="0" r="0" b="0"/>
                <wp:wrapNone/>
                <wp:docPr id="1047564459" name="Rectangle 1047564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CB37A" w14:textId="77777777" w:rsidR="00A70512" w:rsidRPr="005C3525" w:rsidRDefault="00A70512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b w:val="0"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E1E11EC" w14:textId="13F7227A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="00A70512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พ.ต.อ.                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ผู้ตรวจรายงาน</w:t>
                            </w:r>
                          </w:p>
                          <w:p w14:paraId="42A28637" w14:textId="77777777" w:rsidR="006D64CC" w:rsidRPr="00EC78D7" w:rsidRDefault="006D64CC" w:rsidP="006D64CC">
                            <w:pPr>
                              <w:spacing w:line="258" w:lineRule="auto"/>
                              <w:ind w:left="720" w:firstLine="720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(</w:t>
                            </w:r>
                            <w:r w:rsidRPr="00EC78D7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สุรเดช  ฉัตรไทย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003D301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ผกก.สน.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เตาปูน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CA085" id="Rectangle 1047564459" o:spid="_x0000_s1035" style="position:absolute;margin-left:409pt;margin-top:3.1pt;width:267.75pt;height:12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" filled="f" stroked="f">
                <v:textbox inset="2.53958mm,1.2694mm,2.53958mm,1.2694mm">
                  <w:txbxContent>
                    <w:p w14:paraId="485CB37A" w14:textId="77777777" w:rsidR="00A70512" w:rsidRPr="005C3525" w:rsidRDefault="00A70512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b w:val="0"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5E1E11EC" w14:textId="13F7227A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="00A70512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 xml:space="preserve">   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พ.ต.อ.                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ผู้ตรวจรายงาน</w:t>
                      </w:r>
                    </w:p>
                    <w:p w14:paraId="42A28637" w14:textId="77777777" w:rsidR="006D64CC" w:rsidRPr="00EC78D7" w:rsidRDefault="006D64CC" w:rsidP="006D64CC">
                      <w:pPr>
                        <w:spacing w:line="258" w:lineRule="auto"/>
                        <w:ind w:left="720" w:firstLine="720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(</w:t>
                      </w:r>
                      <w:r w:rsidRPr="00EC78D7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สุรเดช  ฉัตรไทย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7003D301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ผกก.สน.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เตาปูน</w:t>
                      </w:r>
                    </w:p>
                  </w:txbxContent>
                </v:textbox>
              </v:rect>
            </w:pict>
          </mc:Fallback>
        </mc:AlternateContent>
      </w:r>
    </w:p>
    <w:p w14:paraId="4CAB2054" w14:textId="3163DDE9" w:rsidR="00313042" w:rsidRDefault="00313042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  <w:r w:rsidRPr="006D64CC">
        <w:rPr>
          <w:rFonts w:ascii="TH SarabunIT๙" w:eastAsia="Calibri" w:hAnsi="TH SarabunIT๙" w:cs="TH SarabunIT๙"/>
          <w:b w:val="0"/>
          <w:noProof/>
          <w:color w:val="auto"/>
          <w:sz w:val="22"/>
          <w:lang w:bidi="th-TH"/>
        </w:rPr>
        <mc:AlternateContent>
          <mc:Choice Requires="wps">
            <w:drawing>
              <wp:anchor distT="0" distB="0" distL="114300" distR="114300" simplePos="0" relativeHeight="251648512" behindDoc="0" locked="0" layoutInCell="1" hidden="0" allowOverlap="1" wp14:anchorId="24E76B25" wp14:editId="2A011C14">
                <wp:simplePos x="0" y="0"/>
                <wp:positionH relativeFrom="column">
                  <wp:posOffset>188595</wp:posOffset>
                </wp:positionH>
                <wp:positionV relativeFrom="paragraph">
                  <wp:posOffset>76020</wp:posOffset>
                </wp:positionV>
                <wp:extent cx="3986303" cy="12258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303" cy="122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C433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พ.ต.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ผู้รายงาน</w:t>
                            </w:r>
                          </w:p>
                          <w:p w14:paraId="13EDB5AB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เฉลิมชัย  ไชยนัด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15F0C22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สว.อก.สน.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เตาปูน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76B25" id="Rectangle 11" o:spid="_x0000_s1036" style="position:absolute;margin-left:14.85pt;margin-top:6pt;width:313.9pt;height:96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" filled="f" stroked="f">
                <v:textbox inset="2.53958mm,1.2694mm,2.53958mm,1.2694mm">
                  <w:txbxContent>
                    <w:p w14:paraId="5DC2C433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  พ.ต.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ท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</w:t>
                      </w: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ผู้รายงาน</w:t>
                      </w:r>
                    </w:p>
                    <w:p w14:paraId="13EDB5AB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(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เฉลิมชัย  ไชยนัด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215F0C22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สว.อก.สน.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เตาปูน</w:t>
                      </w:r>
                    </w:p>
                  </w:txbxContent>
                </v:textbox>
              </v:rect>
            </w:pict>
          </mc:Fallback>
        </mc:AlternateContent>
      </w:r>
    </w:p>
    <w:p w14:paraId="22EBA51F" w14:textId="37FBABDE" w:rsidR="00313042" w:rsidRDefault="00313042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</w:p>
    <w:p w14:paraId="0424B4C6" w14:textId="53F0A506" w:rsidR="00313042" w:rsidRDefault="00313042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</w:p>
    <w:p w14:paraId="68C92487" w14:textId="43510601" w:rsidR="00313042" w:rsidRDefault="00313042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</w:p>
    <w:p w14:paraId="0B979CE0" w14:textId="392BCB6B" w:rsidR="00470D17" w:rsidRDefault="00470D17">
      <w:pPr>
        <w:spacing w:after="200"/>
        <w:rPr>
          <w:rFonts w:ascii="TH SarabunIT๙" w:hAnsi="TH SarabunIT๙" w:cs="TH SarabunIT๙"/>
          <w:b w:val="0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 w:val="0"/>
          <w:sz w:val="32"/>
          <w:szCs w:val="32"/>
          <w:cs/>
          <w:lang w:bidi="th-TH"/>
        </w:rPr>
        <w:br w:type="page"/>
      </w:r>
    </w:p>
    <w:p w14:paraId="257855EB" w14:textId="77777777" w:rsidR="00F94790" w:rsidRDefault="00F94790" w:rsidP="00A96019">
      <w:pPr>
        <w:spacing w:after="200"/>
        <w:rPr>
          <w:rFonts w:ascii="TH SarabunIT๙" w:hAnsi="TH SarabunIT๙" w:cs="TH SarabunIT๙"/>
          <w:b w:val="0"/>
          <w:sz w:val="32"/>
          <w:szCs w:val="32"/>
          <w:lang w:bidi="th-TH"/>
        </w:rPr>
      </w:pP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7938"/>
        <w:gridCol w:w="1798"/>
        <w:gridCol w:w="1708"/>
        <w:gridCol w:w="1665"/>
        <w:gridCol w:w="1917"/>
      </w:tblGrid>
      <w:tr w:rsidR="009C63FA" w14:paraId="7A81C88B" w14:textId="77777777" w:rsidTr="006D5E09">
        <w:tc>
          <w:tcPr>
            <w:tcW w:w="7938" w:type="dxa"/>
            <w:vAlign w:val="center"/>
          </w:tcPr>
          <w:p w14:paraId="654B3FFC" w14:textId="0F79F5E7" w:rsidR="009C63FA" w:rsidRPr="00B24C6E" w:rsidRDefault="009C63FA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ประมาณการงบประมาณ</w:t>
            </w:r>
          </w:p>
        </w:tc>
        <w:tc>
          <w:tcPr>
            <w:tcW w:w="1798" w:type="dxa"/>
            <w:vAlign w:val="center"/>
          </w:tcPr>
          <w:p w14:paraId="12E28B54" w14:textId="54DB498D" w:rsidR="009C63FA" w:rsidRPr="00B24C6E" w:rsidRDefault="009C63FA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งบประมาณที่ได้รับการจัดสรร</w:t>
            </w:r>
          </w:p>
        </w:tc>
        <w:tc>
          <w:tcPr>
            <w:tcW w:w="1708" w:type="dxa"/>
            <w:vAlign w:val="center"/>
          </w:tcPr>
          <w:p w14:paraId="1807D4C2" w14:textId="7BA18D9F" w:rsidR="009C63FA" w:rsidRPr="00B24C6E" w:rsidRDefault="009C63FA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ผลการเบิกจ่ายจริง</w:t>
            </w:r>
          </w:p>
        </w:tc>
        <w:tc>
          <w:tcPr>
            <w:tcW w:w="1665" w:type="dxa"/>
            <w:vAlign w:val="center"/>
          </w:tcPr>
          <w:p w14:paraId="7F79D5A3" w14:textId="7FC30013" w:rsidR="009C63FA" w:rsidRPr="00B24C6E" w:rsidRDefault="009C63FA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คิดเป็นร้อยละ</w:t>
            </w:r>
          </w:p>
        </w:tc>
        <w:tc>
          <w:tcPr>
            <w:tcW w:w="1917" w:type="dxa"/>
            <w:vAlign w:val="center"/>
          </w:tcPr>
          <w:p w14:paraId="0005D324" w14:textId="64F269CD" w:rsidR="009C63FA" w:rsidRPr="00B24C6E" w:rsidRDefault="009C63FA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เป็นไปตามเป้าหมาย</w:t>
            </w:r>
            <w:r w:rsidR="00E6049B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  <w:br/>
            </w: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/ต่ำกว่าเป้าหมาย</w:t>
            </w:r>
          </w:p>
        </w:tc>
      </w:tr>
      <w:tr w:rsidR="006D5E09" w14:paraId="3067B72C" w14:textId="77777777" w:rsidTr="006D5E09">
        <w:tc>
          <w:tcPr>
            <w:tcW w:w="7938" w:type="dxa"/>
            <w:vAlign w:val="center"/>
          </w:tcPr>
          <w:p w14:paraId="58B6703D" w14:textId="6C14F948" w:rsidR="006D5E09" w:rsidRPr="00B24C6E" w:rsidRDefault="006D5E09" w:rsidP="006D5E09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1.</w:t>
            </w:r>
            <w:r w:rsidR="00AB1357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5E09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โครงการ</w:t>
            </w:r>
            <w:r w:rsidRPr="006D5E09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: </w:t>
            </w:r>
            <w:r w:rsidRPr="006D5E09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การถวายความปลอดภัยพระมหากษัตริย์และพระบรมวงศานุวงศ์</w:t>
            </w:r>
          </w:p>
        </w:tc>
        <w:tc>
          <w:tcPr>
            <w:tcW w:w="1798" w:type="dxa"/>
            <w:vAlign w:val="center"/>
          </w:tcPr>
          <w:p w14:paraId="69FCC29A" w14:textId="25221446" w:rsidR="006D5E09" w:rsidRPr="00991A34" w:rsidRDefault="006D5E09" w:rsidP="00783A0D">
            <w:pPr>
              <w:jc w:val="center"/>
              <w:rPr>
                <w:rFonts w:ascii="TH SarabunIT๙" w:hAnsi="TH SarabunIT๙" w:cs="TH SarabunIT๙"/>
                <w:color w:val="388600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1708" w:type="dxa"/>
            <w:vAlign w:val="center"/>
          </w:tcPr>
          <w:p w14:paraId="20C2841C" w14:textId="25C4C0B7" w:rsidR="006D5E09" w:rsidRPr="00991A34" w:rsidRDefault="006D5E09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1665" w:type="dxa"/>
            <w:vAlign w:val="center"/>
          </w:tcPr>
          <w:p w14:paraId="6152EACE" w14:textId="2CE3DFEA" w:rsidR="006D5E09" w:rsidRPr="00991A34" w:rsidRDefault="008411DE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b w:val="0"/>
                <w:bCs/>
                <w:color w:val="388600"/>
                <w:szCs w:val="28"/>
                <w:cs/>
                <w:lang w:bidi="th-TH"/>
              </w:rPr>
              <w:t xml:space="preserve">- </w:t>
            </w:r>
          </w:p>
        </w:tc>
        <w:tc>
          <w:tcPr>
            <w:tcW w:w="1917" w:type="dxa"/>
            <w:vAlign w:val="center"/>
          </w:tcPr>
          <w:p w14:paraId="4506C95C" w14:textId="6A3B74E0" w:rsidR="006D5E09" w:rsidRPr="00991A34" w:rsidRDefault="008411DE" w:rsidP="00783A0D">
            <w:pPr>
              <w:jc w:val="center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</w:tr>
      <w:tr w:rsidR="00991A34" w14:paraId="18A9CF78" w14:textId="77777777" w:rsidTr="00553B06">
        <w:tc>
          <w:tcPr>
            <w:tcW w:w="7938" w:type="dxa"/>
          </w:tcPr>
          <w:p w14:paraId="4DFC7664" w14:textId="77777777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2. </w:t>
            </w:r>
            <w:r w:rsidRPr="009F5325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กิจกรรม</w:t>
            </w:r>
            <w:r w:rsidRPr="009F5325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: </w:t>
            </w:r>
            <w:r w:rsidRPr="009F5325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การป้องกัน</w:t>
            </w:r>
            <w:r w:rsidRPr="009F5325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9F5325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ปราบปราม</w:t>
            </w:r>
            <w:r w:rsidRPr="009F5325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9F5325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สืบสวนผู้ผลิตและผู้ค้ายาเสพติด</w:t>
            </w:r>
          </w:p>
        </w:tc>
        <w:tc>
          <w:tcPr>
            <w:tcW w:w="1798" w:type="dxa"/>
          </w:tcPr>
          <w:p w14:paraId="6956B85C" w14:textId="77777777" w:rsidR="00991A34" w:rsidRPr="00E23CEB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  <w:r w:rsidRPr="00E23CE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13,600.00</w:t>
            </w:r>
          </w:p>
        </w:tc>
        <w:tc>
          <w:tcPr>
            <w:tcW w:w="1708" w:type="dxa"/>
          </w:tcPr>
          <w:p w14:paraId="3EEBA00D" w14:textId="3297DFE6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E23CE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13,600.00</w:t>
            </w:r>
          </w:p>
        </w:tc>
        <w:tc>
          <w:tcPr>
            <w:tcW w:w="1665" w:type="dxa"/>
          </w:tcPr>
          <w:p w14:paraId="7067EB83" w14:textId="06D168C6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5DC2E3CB" w14:textId="16EFAB10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20C5FD16" w14:textId="77777777" w:rsidTr="006D5E09">
        <w:tc>
          <w:tcPr>
            <w:tcW w:w="7938" w:type="dxa"/>
          </w:tcPr>
          <w:p w14:paraId="3E2B7044" w14:textId="18B11868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3. </w:t>
            </w:r>
            <w:r w:rsidRPr="002406EF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โครงการ</w:t>
            </w:r>
            <w:r w:rsidRPr="002406EF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: </w:t>
            </w:r>
            <w:r w:rsidRPr="002406EF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บังคับใช้กฎหมาย</w:t>
            </w:r>
            <w:r w:rsidRPr="002406EF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2406EF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อำนวยความยุติธรรม</w:t>
            </w:r>
            <w:r w:rsidRPr="002406EF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2406EF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และบริการประชาชน</w:t>
            </w:r>
          </w:p>
        </w:tc>
        <w:tc>
          <w:tcPr>
            <w:tcW w:w="1798" w:type="dxa"/>
          </w:tcPr>
          <w:p w14:paraId="237EBBBE" w14:textId="55C380D3" w:rsidR="00991A34" w:rsidRPr="00E23CEB" w:rsidRDefault="00991A34" w:rsidP="00991A34">
            <w:pPr>
              <w:jc w:val="right"/>
              <w:rPr>
                <w:rFonts w:ascii="TH SarabunIT๙" w:hAnsi="TH SarabunIT๙" w:cs="TH SarabunIT๙" w:hint="cs"/>
                <w:color w:val="auto"/>
                <w:szCs w:val="28"/>
                <w:lang w:bidi="th-TH"/>
              </w:rPr>
            </w:pP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798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268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4FF53619" w14:textId="5B74E0BE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798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268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0D294144" w14:textId="2AAD1CC4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02B97B90" w14:textId="03825271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76934B74" w14:textId="77777777" w:rsidTr="006D5E09">
        <w:tc>
          <w:tcPr>
            <w:tcW w:w="7938" w:type="dxa"/>
          </w:tcPr>
          <w:p w14:paraId="5A395589" w14:textId="4FC82CCD" w:rsidR="00991A34" w:rsidRPr="00991A34" w:rsidRDefault="00991A34" w:rsidP="00991A34">
            <w:pPr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</w:rPr>
              <w:t>-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ค่าสาธารณูปโภค</w:t>
            </w:r>
          </w:p>
        </w:tc>
        <w:tc>
          <w:tcPr>
            <w:tcW w:w="1798" w:type="dxa"/>
          </w:tcPr>
          <w:p w14:paraId="64933C03" w14:textId="783698CE" w:rsidR="00991A34" w:rsidRPr="009F5325" w:rsidRDefault="00991A34" w:rsidP="00991A34">
            <w:pPr>
              <w:spacing w:line="259" w:lineRule="auto"/>
              <w:jc w:val="right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555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734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7F7237B9" w14:textId="2DDECBF7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555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734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5BD09EFA" w14:textId="4E3564D1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6D6FD6E0" w14:textId="39A1736C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56A40232" w14:textId="77777777" w:rsidTr="006D5E09">
        <w:tc>
          <w:tcPr>
            <w:tcW w:w="7938" w:type="dxa"/>
          </w:tcPr>
          <w:p w14:paraId="727B721D" w14:textId="433ADF96" w:rsidR="00991A34" w:rsidRPr="00991A34" w:rsidRDefault="00991A34" w:rsidP="00991A34">
            <w:pPr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</w:rPr>
              <w:t>-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ค่าตอบแทน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</w:rPr>
              <w:t>4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ประเภท</w:t>
            </w:r>
          </w:p>
        </w:tc>
        <w:tc>
          <w:tcPr>
            <w:tcW w:w="1798" w:type="dxa"/>
          </w:tcPr>
          <w:p w14:paraId="04D5A6B8" w14:textId="039D125F" w:rsidR="00991A34" w:rsidRPr="00E23CEB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</w:pP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067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13698EC7" w14:textId="57438EA2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067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53972908" w14:textId="7169890E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690DEF58" w14:textId="01D5BCD2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64E10631" w14:textId="77777777" w:rsidTr="006D5E09">
        <w:tc>
          <w:tcPr>
            <w:tcW w:w="7938" w:type="dxa"/>
          </w:tcPr>
          <w:p w14:paraId="166E3570" w14:textId="7DC987C6" w:rsidR="00991A34" w:rsidRPr="00991A34" w:rsidRDefault="00991A34" w:rsidP="00991A34">
            <w:pPr>
              <w:rPr>
                <w:rFonts w:ascii="TH SarabunIT๙" w:hAnsi="TH SarabunIT๙" w:cs="TH SarabunIT๙"/>
                <w:b w:val="0"/>
                <w:color w:val="auto"/>
                <w:szCs w:val="28"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</w:rPr>
              <w:t>-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ค่าตอบแทนสอบสวนคดีอาญา</w:t>
            </w:r>
          </w:p>
        </w:tc>
        <w:tc>
          <w:tcPr>
            <w:tcW w:w="1798" w:type="dxa"/>
          </w:tcPr>
          <w:p w14:paraId="1D04CA34" w14:textId="7EB04826" w:rsidR="00991A34" w:rsidRPr="00E23CEB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</w:pP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1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866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5BCDEF6D" w14:textId="55C3B6C4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1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866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E23CEB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06670DD4" w14:textId="78BBC3D6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3A8A40B4" w14:textId="7FB97BCF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74B8914B" w14:textId="77777777" w:rsidTr="006D5E09">
        <w:tc>
          <w:tcPr>
            <w:tcW w:w="7938" w:type="dxa"/>
          </w:tcPr>
          <w:p w14:paraId="288C7335" w14:textId="55C382E5" w:rsidR="00991A34" w:rsidRPr="00991A34" w:rsidRDefault="00991A34" w:rsidP="00991A34">
            <w:pPr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>-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ค่าตรวจวัดแอลกอฮอล์</w:t>
            </w:r>
          </w:p>
        </w:tc>
        <w:tc>
          <w:tcPr>
            <w:tcW w:w="1798" w:type="dxa"/>
          </w:tcPr>
          <w:p w14:paraId="2F2C8BCD" w14:textId="6339BE7A" w:rsidR="00991A34" w:rsidRPr="00E23CEB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</w:pP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992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5AFBFF41" w14:textId="504755D8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2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992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107C3AE8" w14:textId="5654DC5B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08EC850A" w14:textId="09CFA4E6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31E60EAC" w14:textId="77777777" w:rsidTr="006D5E09">
        <w:tc>
          <w:tcPr>
            <w:tcW w:w="7938" w:type="dxa"/>
          </w:tcPr>
          <w:p w14:paraId="4F90293E" w14:textId="63D81C2F" w:rsidR="00991A34" w:rsidRPr="00991A34" w:rsidRDefault="00991A34" w:rsidP="00991A34">
            <w:pPr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>-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ค่าน้ำมันเชื้อเพลิงสำหรับรถยนต์เช่า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รถยนต์ตู้โดยสาร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 xml:space="preserve"> (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ทดแทน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>)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ฯ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และรถยนต์เอนกประสงค์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 xml:space="preserve"> (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ทดแทน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1798" w:type="dxa"/>
          </w:tcPr>
          <w:p w14:paraId="688B211D" w14:textId="059B0C74" w:rsidR="00991A34" w:rsidRPr="00676489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</w:pP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58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668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3C823D76" w14:textId="5BB514BC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58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676489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668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6B7CAF3B" w14:textId="10967364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295B62B2" w14:textId="7DF5B6EF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4412A40E" w14:textId="77777777" w:rsidTr="006D5E09">
        <w:tc>
          <w:tcPr>
            <w:tcW w:w="7938" w:type="dxa"/>
          </w:tcPr>
          <w:p w14:paraId="55050F35" w14:textId="2EB71769" w:rsidR="00991A34" w:rsidRPr="00991A34" w:rsidRDefault="00991A34" w:rsidP="00991A34">
            <w:pPr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-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การการรักษาความปลอดภัยและให้บริการแก่นักท่องเที่ยว</w:t>
            </w:r>
          </w:p>
        </w:tc>
        <w:tc>
          <w:tcPr>
            <w:tcW w:w="1798" w:type="dxa"/>
          </w:tcPr>
          <w:p w14:paraId="3E253ACC" w14:textId="10DE9809" w:rsidR="00991A34" w:rsidRPr="00676489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</w:pPr>
            <w:r w:rsidRPr="009C7BF2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72</w:t>
            </w:r>
            <w:r w:rsidRPr="009C7BF2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C7BF2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848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354D7615" w14:textId="4CE96542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C7BF2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72</w:t>
            </w:r>
            <w:r w:rsidRPr="009C7BF2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C7BF2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848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77B7D286" w14:textId="76D57F1E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62146925" w14:textId="5677F58B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10176F33" w14:textId="77777777" w:rsidTr="006D5E09">
        <w:tc>
          <w:tcPr>
            <w:tcW w:w="7938" w:type="dxa"/>
          </w:tcPr>
          <w:p w14:paraId="77E775AF" w14:textId="0236EE82" w:rsidR="00991A34" w:rsidRPr="00991A34" w:rsidRDefault="00991A34" w:rsidP="00991A34">
            <w:pPr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>-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รณรงค์ป้องกันและแก้ไขปัญหาอุบัติเหตุทางถนนช่วงเทศกาลสำคัญ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 xml:space="preserve"> (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ปีใหม่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lang w:bidi="th-TH"/>
              </w:rPr>
              <w:t>,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สงกรานต์</w:t>
            </w:r>
            <w:r w:rsidRPr="00991A34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1798" w:type="dxa"/>
          </w:tcPr>
          <w:p w14:paraId="059AA2BA" w14:textId="0FD04C1D" w:rsidR="00991A34" w:rsidRPr="009C7BF2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36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700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708" w:type="dxa"/>
          </w:tcPr>
          <w:p w14:paraId="18617FA2" w14:textId="020048EE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36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700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.00</w:t>
            </w:r>
          </w:p>
        </w:tc>
        <w:tc>
          <w:tcPr>
            <w:tcW w:w="1665" w:type="dxa"/>
          </w:tcPr>
          <w:p w14:paraId="6F6A16F5" w14:textId="3117BD5B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913333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53FF9C2E" w14:textId="5313C61D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A34F9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2B40C1EB" w14:textId="77777777" w:rsidTr="006D5E09">
        <w:tc>
          <w:tcPr>
            <w:tcW w:w="7938" w:type="dxa"/>
          </w:tcPr>
          <w:p w14:paraId="52A82CC2" w14:textId="72021B69" w:rsidR="00991A34" w:rsidRPr="00991A34" w:rsidRDefault="00991A34" w:rsidP="00991A34">
            <w:pPr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   - </w:t>
            </w:r>
            <w:r w:rsidRPr="00991A34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โครงการสร้างเครือข่ายการมีส่วนร่วมของประชาชนในการป้องกันอาชญากรรมระดับตำบล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1798" w:type="dxa"/>
          </w:tcPr>
          <w:p w14:paraId="18CA01B8" w14:textId="46EDB9DB" w:rsidR="00991A34" w:rsidRPr="00991A34" w:rsidRDefault="00991A34" w:rsidP="00991A34">
            <w:pPr>
              <w:jc w:val="right"/>
              <w:rPr>
                <w:rFonts w:ascii="TH SarabunIT๙" w:hAnsi="TH SarabunIT๙" w:cs="TH SarabunIT๙"/>
                <w:color w:val="388600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1708" w:type="dxa"/>
          </w:tcPr>
          <w:p w14:paraId="18B0B142" w14:textId="28FFD23D" w:rsidR="00991A34" w:rsidRPr="00991A34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1665" w:type="dxa"/>
          </w:tcPr>
          <w:p w14:paraId="4D8CFA68" w14:textId="7931332A" w:rsidR="00991A34" w:rsidRPr="00991A34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-</w:t>
            </w:r>
          </w:p>
        </w:tc>
        <w:tc>
          <w:tcPr>
            <w:tcW w:w="1917" w:type="dxa"/>
          </w:tcPr>
          <w:p w14:paraId="346F41EC" w14:textId="11657BB8" w:rsidR="00991A34" w:rsidRPr="00991A34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</w:tr>
      <w:tr w:rsidR="00991A34" w14:paraId="0220B4CA" w14:textId="77777777" w:rsidTr="006D5E09">
        <w:tc>
          <w:tcPr>
            <w:tcW w:w="7938" w:type="dxa"/>
          </w:tcPr>
          <w:p w14:paraId="3F57616D" w14:textId="63AEBAFA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4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</w:rPr>
              <w:t>.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</w:t>
            </w: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งบเงินอุดหนุน </w:t>
            </w:r>
            <w:r w:rsidRPr="00E50A8B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เงินรางวัล</w:t>
            </w:r>
            <w:r w:rsidRPr="00E50A8B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E50A8B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เงินสินบน</w:t>
            </w:r>
            <w:r w:rsidRPr="00E50A8B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E50A8B"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ค่าใช้จ่ายในการสืบจับและค่าปลงศพ</w:t>
            </w:r>
          </w:p>
        </w:tc>
        <w:tc>
          <w:tcPr>
            <w:tcW w:w="1798" w:type="dxa"/>
          </w:tcPr>
          <w:p w14:paraId="16416133" w14:textId="28AE2BD9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82,000.00</w:t>
            </w:r>
          </w:p>
        </w:tc>
        <w:tc>
          <w:tcPr>
            <w:tcW w:w="1708" w:type="dxa"/>
          </w:tcPr>
          <w:p w14:paraId="653AA9C2" w14:textId="3CD4F73A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82,000.00</w:t>
            </w:r>
          </w:p>
        </w:tc>
        <w:tc>
          <w:tcPr>
            <w:tcW w:w="1665" w:type="dxa"/>
          </w:tcPr>
          <w:p w14:paraId="168F5537" w14:textId="511D4C47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13C4DB60" w14:textId="6C042252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749B85FD" w14:textId="77777777" w:rsidTr="006D5E09">
        <w:tc>
          <w:tcPr>
            <w:tcW w:w="7938" w:type="dxa"/>
          </w:tcPr>
          <w:p w14:paraId="3BC464BA" w14:textId="5E4FBCB7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C12364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5.</w:t>
            </w: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B24C6E"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งบรายจ่ายอื่น</w:t>
            </w:r>
          </w:p>
        </w:tc>
        <w:tc>
          <w:tcPr>
            <w:tcW w:w="1798" w:type="dxa"/>
          </w:tcPr>
          <w:p w14:paraId="78590804" w14:textId="77777777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708" w:type="dxa"/>
          </w:tcPr>
          <w:p w14:paraId="0A956722" w14:textId="77777777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665" w:type="dxa"/>
          </w:tcPr>
          <w:p w14:paraId="20A24990" w14:textId="77777777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917" w:type="dxa"/>
          </w:tcPr>
          <w:p w14:paraId="0CECD45C" w14:textId="77777777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</w:tr>
      <w:tr w:rsidR="00991A34" w14:paraId="660317D1" w14:textId="77777777" w:rsidTr="006D5E09">
        <w:tc>
          <w:tcPr>
            <w:tcW w:w="7938" w:type="dxa"/>
          </w:tcPr>
          <w:p w14:paraId="0D704070" w14:textId="17C5B900" w:rsidR="00991A34" w:rsidRPr="00A428CA" w:rsidRDefault="00991A34" w:rsidP="00991A34">
            <w:pPr>
              <w:rPr>
                <w:rFonts w:ascii="TH SarabunIT๙" w:hAnsi="TH SarabunIT๙" w:cs="TH SarabunIT๙"/>
                <w:b w:val="0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bCs/>
                <w:color w:val="auto"/>
                <w:szCs w:val="28"/>
                <w:cs/>
                <w:lang w:bidi="th-TH"/>
              </w:rPr>
              <w:t xml:space="preserve">   </w:t>
            </w:r>
            <w:r w:rsidRPr="00A428CA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 xml:space="preserve">๑.) </w:t>
            </w:r>
            <w:r w:rsidRPr="00A428CA">
              <w:rPr>
                <w:rFonts w:ascii="TH SarabunIT๙" w:hAnsi="TH SarabunIT๙" w:cs="TH SarabunIT๙"/>
                <w:b w:val="0"/>
                <w:color w:val="auto"/>
                <w:szCs w:val="28"/>
                <w:cs/>
                <w:lang w:bidi="th-TH"/>
              </w:rPr>
              <w:t>โครงการปราบปรามการค้ายาเสพติด</w:t>
            </w:r>
          </w:p>
        </w:tc>
        <w:tc>
          <w:tcPr>
            <w:tcW w:w="1798" w:type="dxa"/>
          </w:tcPr>
          <w:p w14:paraId="2664B02D" w14:textId="44ECABA2" w:rsidR="00991A34" w:rsidRPr="00A428CA" w:rsidRDefault="00991A34" w:rsidP="00991A34">
            <w:pPr>
              <w:jc w:val="right"/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708" w:type="dxa"/>
          </w:tcPr>
          <w:p w14:paraId="7FC77D9E" w14:textId="71898CD5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665" w:type="dxa"/>
          </w:tcPr>
          <w:p w14:paraId="232B1D59" w14:textId="27BBFA99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917" w:type="dxa"/>
          </w:tcPr>
          <w:p w14:paraId="4811980D" w14:textId="68B94C96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</w:tr>
      <w:tr w:rsidR="00991A34" w14:paraId="44787902" w14:textId="77777777" w:rsidTr="006D5E09">
        <w:tc>
          <w:tcPr>
            <w:tcW w:w="7938" w:type="dxa"/>
          </w:tcPr>
          <w:p w14:paraId="1FB598C0" w14:textId="2C976CC4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  </w:t>
            </w:r>
            <w:r w:rsidRPr="00990256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1.1</w:t>
            </w: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)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 xml:space="preserve"> ค่าตอบแทนชุดปฏิบัติการปิดล้อมตรวจค้นฯ</w:t>
            </w:r>
          </w:p>
        </w:tc>
        <w:tc>
          <w:tcPr>
            <w:tcW w:w="1798" w:type="dxa"/>
          </w:tcPr>
          <w:p w14:paraId="14B1BFD7" w14:textId="220A050C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</w:t>
            </w:r>
            <w:r w:rsidRPr="00E50A8B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5</w:t>
            </w: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,000.00</w:t>
            </w:r>
          </w:p>
        </w:tc>
        <w:tc>
          <w:tcPr>
            <w:tcW w:w="1708" w:type="dxa"/>
          </w:tcPr>
          <w:p w14:paraId="02195687" w14:textId="70BCFB32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</w:t>
            </w:r>
            <w:r w:rsidRPr="00E50A8B">
              <w:rPr>
                <w:rFonts w:ascii="TH SarabunIT๙" w:hAnsi="TH SarabunIT๙" w:cs="TH SarabunIT๙" w:hint="cs"/>
                <w:b w:val="0"/>
                <w:color w:val="auto"/>
                <w:szCs w:val="28"/>
                <w:cs/>
                <w:lang w:bidi="th-TH"/>
              </w:rPr>
              <w:t>5</w:t>
            </w: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,000.00</w:t>
            </w:r>
          </w:p>
        </w:tc>
        <w:tc>
          <w:tcPr>
            <w:tcW w:w="1665" w:type="dxa"/>
          </w:tcPr>
          <w:p w14:paraId="21192E18" w14:textId="3A72A3D1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5E0A1946" w14:textId="5B034E28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7F3D01C9" w14:textId="77777777" w:rsidTr="006D5E09">
        <w:tc>
          <w:tcPr>
            <w:tcW w:w="7938" w:type="dxa"/>
          </w:tcPr>
          <w:p w14:paraId="05CE9A5A" w14:textId="2CCC16E7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  </w:t>
            </w: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990256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1.2</w:t>
            </w: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)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 xml:space="preserve"> โครงการบริหารจัดการสกัดกั้นยาเสพติด 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</w:rPr>
              <w:t>Heart Land</w:t>
            </w:r>
          </w:p>
        </w:tc>
        <w:tc>
          <w:tcPr>
            <w:tcW w:w="1798" w:type="dxa"/>
          </w:tcPr>
          <w:p w14:paraId="6204313B" w14:textId="29829768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E50A8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11</w:t>
            </w:r>
            <w:r w:rsidRPr="00E50A8B">
              <w:rPr>
                <w:rFonts w:ascii="TH SarabunIT๙" w:hAnsi="TH SarabunIT๙" w:cs="TH SarabunIT๙"/>
                <w:color w:val="auto"/>
                <w:szCs w:val="28"/>
              </w:rPr>
              <w:t>,</w:t>
            </w:r>
            <w:r w:rsidRPr="00E50A8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454</w:t>
            </w: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.00</w:t>
            </w:r>
          </w:p>
        </w:tc>
        <w:tc>
          <w:tcPr>
            <w:tcW w:w="1708" w:type="dxa"/>
          </w:tcPr>
          <w:p w14:paraId="55E189A9" w14:textId="0F9774D2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E50A8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11</w:t>
            </w:r>
            <w:r w:rsidRPr="00E50A8B">
              <w:rPr>
                <w:rFonts w:ascii="TH SarabunIT๙" w:hAnsi="TH SarabunIT๙" w:cs="TH SarabunIT๙"/>
                <w:color w:val="auto"/>
                <w:szCs w:val="28"/>
              </w:rPr>
              <w:t>,</w:t>
            </w:r>
            <w:r w:rsidRPr="00E50A8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454</w:t>
            </w: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.00</w:t>
            </w:r>
          </w:p>
        </w:tc>
        <w:tc>
          <w:tcPr>
            <w:tcW w:w="1665" w:type="dxa"/>
          </w:tcPr>
          <w:p w14:paraId="486B0172" w14:textId="468D723D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4C233F37" w14:textId="3B647530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25EA8B71" w14:textId="77777777" w:rsidTr="006D5E09">
        <w:tc>
          <w:tcPr>
            <w:tcW w:w="7938" w:type="dxa"/>
          </w:tcPr>
          <w:p w14:paraId="7B5284DF" w14:textId="1991087A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  </w:t>
            </w:r>
            <w:r w:rsidRPr="00990256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1.3</w:t>
            </w: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)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 xml:space="preserve"> โครงการสลายโครงสร้างเครือข่ายผู้มีอิทธิพลฯ ที่เกี่ยวข้องกับยาเสพติด</w:t>
            </w:r>
          </w:p>
        </w:tc>
        <w:tc>
          <w:tcPr>
            <w:tcW w:w="1798" w:type="dxa"/>
          </w:tcPr>
          <w:p w14:paraId="27C067D5" w14:textId="3CF0A177" w:rsidR="00991A34" w:rsidRPr="00846250" w:rsidRDefault="00991A34" w:rsidP="00991A34">
            <w:pPr>
              <w:jc w:val="right"/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lang w:bidi="th-TH"/>
              </w:rPr>
            </w:pPr>
            <w:r w:rsidRPr="00E50A8B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6,786</w:t>
            </w: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.</w:t>
            </w:r>
            <w:r w:rsidRPr="00E50A8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00</w:t>
            </w:r>
          </w:p>
        </w:tc>
        <w:tc>
          <w:tcPr>
            <w:tcW w:w="1708" w:type="dxa"/>
          </w:tcPr>
          <w:p w14:paraId="1B5C23EF" w14:textId="71A66C7D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E50A8B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6,786</w:t>
            </w: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.</w:t>
            </w:r>
            <w:r w:rsidRPr="00E50A8B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00</w:t>
            </w:r>
          </w:p>
        </w:tc>
        <w:tc>
          <w:tcPr>
            <w:tcW w:w="1665" w:type="dxa"/>
          </w:tcPr>
          <w:p w14:paraId="38DB3B3A" w14:textId="11B947A5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4D7BEAC6" w14:textId="0BFE4828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388A33B3" w14:textId="77777777" w:rsidTr="006D5E09">
        <w:tc>
          <w:tcPr>
            <w:tcW w:w="7938" w:type="dxa"/>
          </w:tcPr>
          <w:p w14:paraId="3B84D3E9" w14:textId="6BFEE60B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 xml:space="preserve">   </w:t>
            </w:r>
            <w:r w:rsidRPr="00990256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1.4</w:t>
            </w:r>
            <w:r>
              <w:rPr>
                <w:rFonts w:ascii="TH SarabunIT๙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)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 xml:space="preserve"> โครงการค้นหาผู้ใช้ ผู้เสพ ผู้ติดยาเสพติด ผู้มีอาการทางจิต และผู้ป่วยจิตเวช</w:t>
            </w:r>
          </w:p>
        </w:tc>
        <w:tc>
          <w:tcPr>
            <w:tcW w:w="1798" w:type="dxa"/>
          </w:tcPr>
          <w:p w14:paraId="71C2621D" w14:textId="14ADB4EE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77,700.00</w:t>
            </w:r>
          </w:p>
        </w:tc>
        <w:tc>
          <w:tcPr>
            <w:tcW w:w="1708" w:type="dxa"/>
          </w:tcPr>
          <w:p w14:paraId="493AF5E2" w14:textId="6702B845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38,850.00</w:t>
            </w:r>
          </w:p>
        </w:tc>
        <w:tc>
          <w:tcPr>
            <w:tcW w:w="1665" w:type="dxa"/>
          </w:tcPr>
          <w:p w14:paraId="75F7C8F9" w14:textId="6E64168A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50</w:t>
            </w:r>
          </w:p>
        </w:tc>
        <w:tc>
          <w:tcPr>
            <w:tcW w:w="1917" w:type="dxa"/>
          </w:tcPr>
          <w:p w14:paraId="3DE5EB8C" w14:textId="10C1A66B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77890A82" w14:textId="77777777" w:rsidTr="006D5E09">
        <w:tc>
          <w:tcPr>
            <w:tcW w:w="7938" w:type="dxa"/>
          </w:tcPr>
          <w:p w14:paraId="39FADF13" w14:textId="701A1B21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</w:rPr>
              <w:t>2.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โครงการสร้างภูมิคุ้มกันและป้องกันยาเสพติด</w:t>
            </w:r>
          </w:p>
        </w:tc>
        <w:tc>
          <w:tcPr>
            <w:tcW w:w="1798" w:type="dxa"/>
          </w:tcPr>
          <w:p w14:paraId="684CBFC8" w14:textId="77777777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708" w:type="dxa"/>
          </w:tcPr>
          <w:p w14:paraId="6366515E" w14:textId="77777777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665" w:type="dxa"/>
          </w:tcPr>
          <w:p w14:paraId="674C6AB2" w14:textId="77777777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  <w:tc>
          <w:tcPr>
            <w:tcW w:w="1917" w:type="dxa"/>
          </w:tcPr>
          <w:p w14:paraId="79A62FEA" w14:textId="77777777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</w:p>
        </w:tc>
      </w:tr>
      <w:tr w:rsidR="00991A34" w14:paraId="289E16C1" w14:textId="77777777" w:rsidTr="006D5E09">
        <w:tc>
          <w:tcPr>
            <w:tcW w:w="7938" w:type="dxa"/>
          </w:tcPr>
          <w:p w14:paraId="743FA3A9" w14:textId="6C90318E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  </w:t>
            </w:r>
            <w:r w:rsidRPr="00990256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2.1</w:t>
            </w:r>
            <w:r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 xml:space="preserve"> 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โครงการตำรวจประสานโรงเรียน</w:t>
            </w:r>
          </w:p>
        </w:tc>
        <w:tc>
          <w:tcPr>
            <w:tcW w:w="1798" w:type="dxa"/>
          </w:tcPr>
          <w:p w14:paraId="48767578" w14:textId="6D94DAB7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2C34E6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4,280</w:t>
            </w: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.00</w:t>
            </w:r>
          </w:p>
        </w:tc>
        <w:tc>
          <w:tcPr>
            <w:tcW w:w="1708" w:type="dxa"/>
          </w:tcPr>
          <w:p w14:paraId="038545CD" w14:textId="77242154" w:rsidR="00991A34" w:rsidRPr="00846250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2C34E6"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4,280</w:t>
            </w: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.00</w:t>
            </w:r>
          </w:p>
        </w:tc>
        <w:tc>
          <w:tcPr>
            <w:tcW w:w="1665" w:type="dxa"/>
          </w:tcPr>
          <w:p w14:paraId="2AD38EB5" w14:textId="18A9D6CC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1116894D" w14:textId="46A210EC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209F7860" w14:textId="77777777" w:rsidTr="006D5E09">
        <w:tc>
          <w:tcPr>
            <w:tcW w:w="7938" w:type="dxa"/>
          </w:tcPr>
          <w:p w14:paraId="570C7BD5" w14:textId="4DC8B857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  </w:t>
            </w:r>
            <w:r w:rsidRPr="00990256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2.2</w:t>
            </w: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โครงการดำเนินงานชุมชนยั่งยืน เพื่อแก้ไขปัญหายาเสพติดแบบครบวงจรตามยุทธศาสตร์ชาติ</w:t>
            </w:r>
          </w:p>
        </w:tc>
        <w:tc>
          <w:tcPr>
            <w:tcW w:w="1798" w:type="dxa"/>
          </w:tcPr>
          <w:p w14:paraId="14F77F9C" w14:textId="6598E339" w:rsidR="00991A34" w:rsidRPr="00991A34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1708" w:type="dxa"/>
          </w:tcPr>
          <w:p w14:paraId="75E7465B" w14:textId="3C68C17E" w:rsidR="00991A34" w:rsidRPr="00991A34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1665" w:type="dxa"/>
          </w:tcPr>
          <w:p w14:paraId="44830439" w14:textId="3962DEA5" w:rsidR="00991A34" w:rsidRPr="00991A34" w:rsidRDefault="00991A34" w:rsidP="00991A34">
            <w:pPr>
              <w:jc w:val="center"/>
              <w:rPr>
                <w:rFonts w:ascii="TH SarabunIT๙" w:hAnsi="TH SarabunIT๙" w:cs="TH SarabunIT๙" w:hint="cs"/>
                <w:b w:val="0"/>
                <w:bCs/>
                <w:color w:val="388600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-</w:t>
            </w:r>
          </w:p>
        </w:tc>
        <w:tc>
          <w:tcPr>
            <w:tcW w:w="1917" w:type="dxa"/>
          </w:tcPr>
          <w:p w14:paraId="7145DF96" w14:textId="3F801DCA" w:rsidR="00991A34" w:rsidRPr="00991A34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388600"/>
                <w:szCs w:val="28"/>
                <w:lang w:bidi="th-TH"/>
              </w:rPr>
            </w:pPr>
            <w:r w:rsidRPr="00991A34">
              <w:rPr>
                <w:rFonts w:ascii="TH SarabunIT๙" w:hAnsi="TH SarabunIT๙" w:cs="TH SarabunIT๙" w:hint="cs"/>
                <w:color w:val="388600"/>
                <w:szCs w:val="28"/>
                <w:cs/>
                <w:lang w:bidi="th-TH"/>
              </w:rPr>
              <w:t>ไม่ได้รับการจัดสรร</w:t>
            </w:r>
          </w:p>
        </w:tc>
      </w:tr>
      <w:tr w:rsidR="00991A34" w14:paraId="47CDD612" w14:textId="77777777" w:rsidTr="006D5E09">
        <w:tc>
          <w:tcPr>
            <w:tcW w:w="7938" w:type="dxa"/>
          </w:tcPr>
          <w:p w14:paraId="55B13FF4" w14:textId="4A37751C" w:rsidR="00991A34" w:rsidRPr="00B24C6E" w:rsidRDefault="00991A34" w:rsidP="00991A34">
            <w:pPr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  </w:t>
            </w:r>
            <w:r w:rsidRPr="00990256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2.3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 xml:space="preserve"> ค่าตอบแทนการสอนครูตำรวจ </w:t>
            </w:r>
            <w:r w:rsidRPr="00B24C6E">
              <w:rPr>
                <w:rFonts w:ascii="TH SarabunIT๙" w:hAnsi="TH SarabunIT๙" w:cs="TH SarabunIT๙"/>
                <w:color w:val="auto"/>
                <w:szCs w:val="28"/>
              </w:rPr>
              <w:t>D.A.R.E.</w:t>
            </w:r>
          </w:p>
        </w:tc>
        <w:tc>
          <w:tcPr>
            <w:tcW w:w="1798" w:type="dxa"/>
          </w:tcPr>
          <w:p w14:paraId="0BEF623D" w14:textId="5A9F174A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52,000.00</w:t>
            </w:r>
          </w:p>
        </w:tc>
        <w:tc>
          <w:tcPr>
            <w:tcW w:w="1708" w:type="dxa"/>
          </w:tcPr>
          <w:p w14:paraId="79987587" w14:textId="147A5DE7" w:rsidR="00991A34" w:rsidRPr="00B24C6E" w:rsidRDefault="00991A34" w:rsidP="00991A34">
            <w:pPr>
              <w:jc w:val="right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52,000.00</w:t>
            </w:r>
          </w:p>
        </w:tc>
        <w:tc>
          <w:tcPr>
            <w:tcW w:w="1665" w:type="dxa"/>
          </w:tcPr>
          <w:p w14:paraId="68E1C529" w14:textId="0A21518B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846250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38559F52" w14:textId="3B420874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  <w:tr w:rsidR="00991A34" w14:paraId="35368DF1" w14:textId="77777777" w:rsidTr="006D5E09">
        <w:tc>
          <w:tcPr>
            <w:tcW w:w="7938" w:type="dxa"/>
          </w:tcPr>
          <w:p w14:paraId="4BA5917B" w14:textId="6C0FF899" w:rsidR="00991A34" w:rsidRDefault="00991A34" w:rsidP="00991A34">
            <w:pPr>
              <w:jc w:val="right"/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รวม</w:t>
            </w:r>
          </w:p>
        </w:tc>
        <w:tc>
          <w:tcPr>
            <w:tcW w:w="1798" w:type="dxa"/>
          </w:tcPr>
          <w:p w14:paraId="29CAE7E3" w14:textId="4DBA95A2" w:rsidR="00991A34" w:rsidRDefault="00991A34" w:rsidP="00991A34">
            <w:pPr>
              <w:jc w:val="right"/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3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818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030</w:t>
            </w:r>
          </w:p>
        </w:tc>
        <w:tc>
          <w:tcPr>
            <w:tcW w:w="1708" w:type="dxa"/>
          </w:tcPr>
          <w:p w14:paraId="682EBEE3" w14:textId="5A1B477C" w:rsidR="00991A34" w:rsidRDefault="00991A34" w:rsidP="00991A34">
            <w:pPr>
              <w:jc w:val="right"/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</w:pP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3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818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lang w:bidi="th-TH"/>
              </w:rPr>
              <w:t>,</w:t>
            </w:r>
            <w:r w:rsidRPr="00991A34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030</w:t>
            </w:r>
          </w:p>
        </w:tc>
        <w:tc>
          <w:tcPr>
            <w:tcW w:w="1665" w:type="dxa"/>
          </w:tcPr>
          <w:p w14:paraId="645DF8FB" w14:textId="293ADF0E" w:rsidR="00991A34" w:rsidRPr="00846250" w:rsidRDefault="00991A34" w:rsidP="00991A34">
            <w:pPr>
              <w:jc w:val="center"/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</w:pPr>
            <w:r w:rsidRPr="00991A34">
              <w:rPr>
                <w:rFonts w:ascii="TH SarabunIT๙" w:hAnsi="TH SarabunIT๙" w:cs="TH SarabunIT๙"/>
                <w:b w:val="0"/>
                <w:bCs/>
                <w:color w:val="auto"/>
                <w:szCs w:val="28"/>
              </w:rPr>
              <w:t>100</w:t>
            </w:r>
          </w:p>
        </w:tc>
        <w:tc>
          <w:tcPr>
            <w:tcW w:w="1917" w:type="dxa"/>
          </w:tcPr>
          <w:p w14:paraId="0425B251" w14:textId="779BBE95" w:rsidR="00991A34" w:rsidRPr="00B24C6E" w:rsidRDefault="00991A34" w:rsidP="00991A34">
            <w:pPr>
              <w:jc w:val="center"/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</w:pPr>
            <w:r w:rsidRPr="00B24C6E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เป็นไปตามเป้าหมาย</w:t>
            </w:r>
          </w:p>
        </w:tc>
      </w:tr>
    </w:tbl>
    <w:p w14:paraId="087BB364" w14:textId="77777777" w:rsidR="00803CBD" w:rsidRPr="00803CBD" w:rsidRDefault="00803CBD" w:rsidP="00803CBD">
      <w:pPr>
        <w:spacing w:line="259" w:lineRule="auto"/>
        <w:rPr>
          <w:rFonts w:ascii="TH SarabunIT๙" w:eastAsia="Sarabun" w:hAnsi="TH SarabunIT๙" w:cs="TH SarabunIT๙"/>
          <w:color w:val="auto"/>
          <w:szCs w:val="28"/>
          <w:lang w:bidi="th-TH"/>
        </w:rPr>
      </w:pPr>
      <w:r w:rsidRPr="00803CBD">
        <w:rPr>
          <w:rFonts w:ascii="TH SarabunIT๙" w:eastAsia="Sarabun" w:hAnsi="TH SarabunIT๙" w:cs="TH SarabunIT๙" w:hint="cs"/>
          <w:color w:val="auto"/>
          <w:szCs w:val="28"/>
          <w:u w:val="single"/>
          <w:cs/>
          <w:lang w:bidi="th-TH"/>
        </w:rPr>
        <w:t>หมายเหตุ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 xml:space="preserve"> </w:t>
      </w:r>
      <w:r w:rsidRPr="00803CBD">
        <w:rPr>
          <w:rFonts w:ascii="TH SarabunIT๙" w:eastAsia="Sarabun" w:hAnsi="TH SarabunIT๙" w:cs="TH SarabunIT๙"/>
          <w:color w:val="auto"/>
          <w:szCs w:val="28"/>
          <w:lang w:bidi="th-TH"/>
        </w:rPr>
        <w:t>: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 xml:space="preserve"> ยอดรวมที่ได้รับการจัดสรร ไม่รวมรายการดังนี้ </w:t>
      </w:r>
    </w:p>
    <w:p w14:paraId="1C1B703F" w14:textId="6EE4225A" w:rsidR="00803CBD" w:rsidRPr="00803CBD" w:rsidRDefault="00803CBD" w:rsidP="00803CBD">
      <w:pPr>
        <w:spacing w:line="259" w:lineRule="auto"/>
        <w:rPr>
          <w:rFonts w:ascii="TH SarabunIT๙" w:eastAsia="Sarabun" w:hAnsi="TH SarabunIT๙" w:cs="TH SarabunIT๙"/>
          <w:color w:val="auto"/>
          <w:szCs w:val="28"/>
          <w:lang w:bidi="th-TH"/>
        </w:rPr>
      </w:pPr>
      <w:r w:rsidRPr="00803CBD">
        <w:rPr>
          <w:rFonts w:ascii="TH SarabunIT๙" w:eastAsia="Sarabun" w:hAnsi="TH SarabunIT๙" w:cs="TH SarabunIT๙"/>
          <w:color w:val="auto"/>
          <w:szCs w:val="28"/>
          <w:lang w:bidi="th-TH"/>
        </w:rPr>
        <w:t xml:space="preserve">  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 xml:space="preserve">            1.ค่าตอบแทน</w:t>
      </w:r>
      <w:r w:rsidRPr="00803CBD">
        <w:rPr>
          <w:rFonts w:ascii="TH SarabunIT๙" w:eastAsia="Sarabun" w:hAnsi="TH SarabunIT๙" w:cs="TH SarabunIT๙"/>
          <w:color w:val="auto"/>
          <w:szCs w:val="28"/>
          <w:cs/>
          <w:lang w:bidi="th-TH"/>
        </w:rPr>
        <w:t xml:space="preserve"> 4 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>ประเภท</w:t>
      </w:r>
      <w:r w:rsidRPr="00803CBD">
        <w:rPr>
          <w:rFonts w:ascii="TH SarabunIT๙" w:eastAsia="Sarabun" w:hAnsi="TH SarabunIT๙" w:cs="TH SarabunIT๙"/>
          <w:color w:val="auto"/>
          <w:szCs w:val="28"/>
          <w:lang w:bidi="th-TH"/>
        </w:rPr>
        <w:t xml:space="preserve"> 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 xml:space="preserve">จำนวน </w:t>
      </w:r>
      <w:r w:rsidRPr="00803CBD">
        <w:rPr>
          <w:rFonts w:ascii="TH SarabunIT๙" w:eastAsia="Sarabun" w:hAnsi="TH SarabunIT๙" w:cs="TH SarabunIT๙"/>
          <w:color w:val="auto"/>
          <w:szCs w:val="28"/>
          <w:cs/>
          <w:lang w:bidi="th-TH"/>
        </w:rPr>
        <w:t>2</w:t>
      </w:r>
      <w:r w:rsidRPr="00803CBD">
        <w:rPr>
          <w:rFonts w:ascii="TH SarabunIT๙" w:eastAsia="Sarabun" w:hAnsi="TH SarabunIT๙" w:cs="TH SarabunIT๙"/>
          <w:color w:val="auto"/>
          <w:szCs w:val="28"/>
          <w:lang w:bidi="th-TH"/>
        </w:rPr>
        <w:t>,</w:t>
      </w:r>
      <w:r w:rsidRPr="00803CBD">
        <w:rPr>
          <w:rFonts w:ascii="TH SarabunIT๙" w:eastAsia="Sarabun" w:hAnsi="TH SarabunIT๙" w:cs="TH SarabunIT๙"/>
          <w:color w:val="auto"/>
          <w:szCs w:val="28"/>
          <w:cs/>
          <w:lang w:bidi="th-TH"/>
        </w:rPr>
        <w:t>067</w:t>
      </w:r>
      <w:r w:rsidRPr="00803CBD">
        <w:rPr>
          <w:rFonts w:ascii="TH SarabunIT๙" w:eastAsia="Sarabun" w:hAnsi="TH SarabunIT๙" w:cs="TH SarabunIT๙"/>
          <w:color w:val="auto"/>
          <w:szCs w:val="28"/>
          <w:lang w:bidi="th-TH"/>
        </w:rPr>
        <w:t>,</w:t>
      </w:r>
      <w:r w:rsidRPr="00803CBD">
        <w:rPr>
          <w:rFonts w:ascii="TH SarabunIT๙" w:eastAsia="Sarabun" w:hAnsi="TH SarabunIT๙" w:cs="TH SarabunIT๙"/>
          <w:color w:val="auto"/>
          <w:szCs w:val="28"/>
          <w:cs/>
          <w:lang w:bidi="th-TH"/>
        </w:rPr>
        <w:t>100</w:t>
      </w:r>
      <w:r w:rsidRPr="00803CBD">
        <w:rPr>
          <w:rFonts w:ascii="TH SarabunIT๙" w:eastAsia="Sarabun" w:hAnsi="TH SarabunIT๙" w:cs="TH SarabunIT๙"/>
          <w:color w:val="auto"/>
          <w:szCs w:val="28"/>
          <w:lang w:bidi="th-TH"/>
        </w:rPr>
        <w:t xml:space="preserve"> 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>บาท</w:t>
      </w:r>
      <w:r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 xml:space="preserve">     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>2.ค่าตอบแทนสอบสวนคดีอาญา จำนวน 1,866,100</w:t>
      </w:r>
      <w:r w:rsidRPr="00803CBD">
        <w:rPr>
          <w:rFonts w:ascii="TH SarabunIT๙" w:eastAsia="Sarabun" w:hAnsi="TH SarabunIT๙" w:cs="TH SarabunIT๙"/>
          <w:color w:val="auto"/>
          <w:szCs w:val="28"/>
          <w:lang w:bidi="th-TH"/>
        </w:rPr>
        <w:t xml:space="preserve"> </w:t>
      </w: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>บาท</w:t>
      </w:r>
    </w:p>
    <w:p w14:paraId="1B54342C" w14:textId="3ED3E7A3" w:rsidR="00470D17" w:rsidRDefault="00803CBD" w:rsidP="00803CBD">
      <w:pPr>
        <w:spacing w:line="259" w:lineRule="auto"/>
        <w:rPr>
          <w:rFonts w:ascii="TH SarabunIT๙" w:hAnsi="TH SarabunIT๙" w:cs="TH SarabunIT๙"/>
          <w:b w:val="0"/>
          <w:sz w:val="32"/>
          <w:szCs w:val="32"/>
          <w:lang w:bidi="th-TH"/>
        </w:rPr>
      </w:pPr>
      <w:r w:rsidRPr="00803CBD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 xml:space="preserve">              เนื่องจากงบประมาณอยู่ที่ บก.น.๒ และเพื่อการบริหารภาพรวมของหน่วยงาน</w:t>
      </w:r>
    </w:p>
    <w:p w14:paraId="3E536482" w14:textId="77777777" w:rsidR="00470D17" w:rsidRDefault="00470D17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cs/>
          <w:lang w:bidi="th-TH"/>
        </w:rPr>
        <w:sectPr w:rsidR="00470D17" w:rsidSect="000C0374">
          <w:pgSz w:w="16838" w:h="11906" w:orient="landscape"/>
          <w:pgMar w:top="426" w:right="1440" w:bottom="1440" w:left="1440" w:header="708" w:footer="708" w:gutter="0"/>
          <w:pgNumType w:start="1"/>
          <w:cols w:space="720"/>
        </w:sectPr>
      </w:pPr>
    </w:p>
    <w:p w14:paraId="3941308A" w14:textId="77777777" w:rsidR="00A96019" w:rsidRDefault="00A96019" w:rsidP="00A96019">
      <w:pPr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 w:val="0"/>
          <w:bCs/>
          <w:noProof/>
          <w:sz w:val="32"/>
          <w:szCs w:val="32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8AE5DEB" wp14:editId="1455D4D1">
                <wp:simplePos x="0" y="0"/>
                <wp:positionH relativeFrom="column">
                  <wp:posOffset>1272013</wp:posOffset>
                </wp:positionH>
                <wp:positionV relativeFrom="paragraph">
                  <wp:posOffset>-40412</wp:posOffset>
                </wp:positionV>
                <wp:extent cx="3631313" cy="914400"/>
                <wp:effectExtent l="0" t="0" r="0" b="0"/>
                <wp:wrapNone/>
                <wp:docPr id="133033276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313" cy="914400"/>
                          <a:chOff x="0" y="0"/>
                          <a:chExt cx="3631313" cy="914400"/>
                        </a:xfrm>
                      </wpg:grpSpPr>
                      <pic:pic xmlns:pic="http://schemas.openxmlformats.org/drawingml/2006/picture">
                        <pic:nvPicPr>
                          <pic:cNvPr id="79220090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13370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55343" y="138023"/>
                            <a:ext cx="775970" cy="775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A4EB7" id="Group 3" o:spid="_x0000_s1026" style="position:absolute;margin-left:100.15pt;margin-top:-3.2pt;width:285.95pt;height:1in;z-index:251683328;mso-width-relative:margin;mso-height-relative:margin" coordsize="3631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857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">
                  <v:imagedata r:id="rId23" o:title=""/>
                </v:shape>
                <v:shape id="Picture 2" o:spid="_x0000_s1028" type="#_x0000_t75" style="position:absolute;left:28553;top:1380;width:7760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">
                  <v:imagedata r:id="rId24" o:title=""/>
                </v:shape>
              </v:group>
            </w:pict>
          </mc:Fallback>
        </mc:AlternateContent>
      </w:r>
    </w:p>
    <w:p w14:paraId="14EFFAAC" w14:textId="77777777" w:rsidR="00A96019" w:rsidRDefault="00A96019" w:rsidP="00A96019">
      <w:pPr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</w:p>
    <w:p w14:paraId="55705879" w14:textId="77777777" w:rsidR="00A96019" w:rsidRDefault="00A96019" w:rsidP="00A96019">
      <w:pPr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</w:p>
    <w:p w14:paraId="51FEF871" w14:textId="77777777" w:rsidR="00A96019" w:rsidRDefault="00A96019" w:rsidP="00A96019">
      <w:pPr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</w:p>
    <w:p w14:paraId="3D8DE2C3" w14:textId="77777777" w:rsidR="00A96019" w:rsidRPr="004251FB" w:rsidRDefault="00A96019" w:rsidP="00A96019">
      <w:pPr>
        <w:spacing w:line="240" w:lineRule="auto"/>
        <w:rPr>
          <w:rFonts w:ascii="TH SarabunIT๙" w:eastAsia="Sarabun" w:hAnsi="TH SarabunIT๙" w:cs="TH SarabunIT๙"/>
          <w:b w:val="0"/>
          <w:sz w:val="36"/>
          <w:szCs w:val="36"/>
          <w:u w:val="single"/>
        </w:rPr>
      </w:pPr>
      <w:r w:rsidRPr="004251FB">
        <w:rPr>
          <w:rFonts w:ascii="TH SarabunIT๙" w:eastAsia="Sarabun" w:hAnsi="TH SarabunIT๙" w:cs="TH SarabunIT๙"/>
          <w:sz w:val="36"/>
          <w:szCs w:val="36"/>
          <w:u w:val="single"/>
        </w:rPr>
        <w:t>ปัญหา/อุปสรรค</w:t>
      </w:r>
    </w:p>
    <w:p w14:paraId="07413945" w14:textId="77777777" w:rsidR="00A96019" w:rsidRPr="004251FB" w:rsidRDefault="00A96019" w:rsidP="00A96019">
      <w:pPr>
        <w:spacing w:line="240" w:lineRule="auto"/>
        <w:rPr>
          <w:rFonts w:ascii="TH SarabunIT๙" w:eastAsia="Sarabun" w:hAnsi="TH SarabunIT๙" w:cs="TH SarabunIT๙"/>
          <w:b w:val="0"/>
          <w:sz w:val="12"/>
          <w:szCs w:val="12"/>
        </w:rPr>
      </w:pPr>
    </w:p>
    <w:p w14:paraId="6C3ECB27" w14:textId="77777777" w:rsidR="00A96019" w:rsidRPr="004251FB" w:rsidRDefault="00A96019" w:rsidP="00A96019">
      <w:pPr>
        <w:spacing w:line="240" w:lineRule="auto"/>
        <w:ind w:left="284" w:hanging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>1. งบประมาณที่ได้รับการ</w:t>
      </w:r>
      <w:r w:rsidRPr="002F3EE5">
        <w:rPr>
          <w:rFonts w:ascii="TH SarabunIT๙" w:eastAsia="Sarabun" w:hAnsi="TH SarabunIT๙" w:cs="TH SarabunIT๙"/>
          <w:color w:val="000000"/>
          <w:sz w:val="32"/>
          <w:szCs w:val="32"/>
        </w:rPr>
        <w:t>จัดสรร</w:t>
      </w:r>
      <w:r w:rsidRPr="002F3EE5">
        <w:rPr>
          <w:rFonts w:ascii="TH SarabunIT๙" w:eastAsia="Sarabun" w:hAnsi="TH SarabunIT๙" w:cs="TH SarabunIT๙" w:hint="cs"/>
          <w:b w:val="0"/>
          <w:bCs/>
          <w:color w:val="000000"/>
          <w:sz w:val="32"/>
          <w:szCs w:val="32"/>
          <w:cs/>
          <w:lang w:bidi="th-TH"/>
        </w:rPr>
        <w:t xml:space="preserve">จากปีงบประมาณ ๒๕๖๗ </w:t>
      </w:r>
      <w:r w:rsidRPr="002F3EE5">
        <w:rPr>
          <w:rFonts w:ascii="TH SarabunIT๙" w:eastAsia="Sarabun" w:hAnsi="TH SarabunIT๙" w:cs="TH SarabunIT๙"/>
          <w:color w:val="000000"/>
          <w:sz w:val="32"/>
          <w:szCs w:val="32"/>
        </w:rPr>
        <w:t>มีจำนวน</w:t>
      </w: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>น้อยลง</w:t>
      </w:r>
      <w:r w:rsidRPr="00D51710">
        <w:rPr>
          <w:rFonts w:ascii="TH SarabunIT๙" w:eastAsia="Sarabun" w:hAnsi="TH SarabunIT๙" w:cs="TH SarabunIT๙" w:hint="cs"/>
          <w:b w:val="0"/>
          <w:bCs/>
          <w:color w:val="000000"/>
          <w:sz w:val="32"/>
          <w:szCs w:val="32"/>
          <w:cs/>
          <w:lang w:bidi="th-TH"/>
        </w:rPr>
        <w:t>กว่าปีงบประมาณ ๒๕๖๖</w:t>
      </w: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ทำให้หน่วยต้องใช้งบประมาณตามความจำเป็น </w:t>
      </w:r>
    </w:p>
    <w:p w14:paraId="4004951F" w14:textId="6707CFBB" w:rsidR="00A96019" w:rsidRPr="004251FB" w:rsidRDefault="00A96019" w:rsidP="00A96019">
      <w:pPr>
        <w:spacing w:line="240" w:lineRule="auto"/>
        <w:ind w:left="284" w:hanging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>2. งบประมาณได้รับการจัดสรรมาช้า และมีการแบ่งจัดสรรเป็นหลายงวด ทำให้การบริหารงบประมาณค่อนข้างยาก หน่วยงานไม่กล้าใช้งบประมาณที่ได้รับการจัดสรรในงวดแรก ๆ เนื่องจากเกรงว่างบประมาณ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>ในส่วนที่ยังไม่ได้รับจะไม่ได้รับจัดสรรอีก จึงทำให้ไม่มีผลการใช้จ่าย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หรือผลการใช้จ่ายค่อนข้างต่ำ </w:t>
      </w:r>
    </w:p>
    <w:p w14:paraId="0AD9AD24" w14:textId="77777777" w:rsidR="00A96019" w:rsidRPr="004251FB" w:rsidRDefault="00A96019" w:rsidP="00A96019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bidi="th-TH"/>
        </w:rPr>
      </w:pP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 w:rsidRPr="00974913">
        <w:rPr>
          <w:rFonts w:ascii="TH SarabunIT๙" w:eastAsia="Sarabun" w:hAnsi="TH SarabunIT๙" w:cs="TH SarabunIT๙" w:hint="cs"/>
          <w:b w:val="0"/>
          <w:bCs/>
          <w:color w:val="000000"/>
          <w:sz w:val="32"/>
          <w:szCs w:val="32"/>
          <w:cs/>
          <w:lang w:bidi="th-TH"/>
        </w:rPr>
        <w:t>งบประมาณในส่วนของค่าสาธารณูปโภคได้รับการจัดสรรไม่สอดคล้องกับปริมาณที่ใช้จ่ายตามจริง</w:t>
      </w:r>
    </w:p>
    <w:p w14:paraId="5BD4009D" w14:textId="77777777" w:rsidR="00A96019" w:rsidRPr="004251FB" w:rsidRDefault="00A96019" w:rsidP="00A96019">
      <w:pPr>
        <w:spacing w:line="240" w:lineRule="auto"/>
        <w:rPr>
          <w:rFonts w:ascii="TH SarabunIT๙" w:eastAsia="Sarabun" w:hAnsi="TH SarabunIT๙" w:cs="TH SarabunIT๙"/>
          <w:color w:val="000000"/>
          <w:sz w:val="18"/>
          <w:szCs w:val="18"/>
        </w:rPr>
      </w:pPr>
    </w:p>
    <w:p w14:paraId="6F286C43" w14:textId="77777777" w:rsidR="00A96019" w:rsidRDefault="00A96019" w:rsidP="00A96019">
      <w:pPr>
        <w:spacing w:line="240" w:lineRule="auto"/>
        <w:rPr>
          <w:rFonts w:ascii="TH SarabunIT๙" w:eastAsia="Sarabun" w:hAnsi="TH SarabunIT๙" w:cs="TH SarabunIT๙"/>
          <w:sz w:val="36"/>
          <w:szCs w:val="36"/>
          <w:u w:val="single"/>
          <w:lang w:bidi="th-TH"/>
        </w:rPr>
      </w:pPr>
    </w:p>
    <w:p w14:paraId="7CCE2F63" w14:textId="77777777" w:rsidR="00A96019" w:rsidRPr="004D2BE7" w:rsidRDefault="00A96019" w:rsidP="00A96019">
      <w:pPr>
        <w:spacing w:line="240" w:lineRule="auto"/>
        <w:rPr>
          <w:rFonts w:ascii="TH SarabunIT๙" w:eastAsia="Sarabun" w:hAnsi="TH SarabunIT๙" w:cs="TH SarabunIT๙"/>
          <w:sz w:val="36"/>
          <w:szCs w:val="36"/>
          <w:u w:val="single"/>
          <w:lang w:bidi="th-TH"/>
        </w:rPr>
      </w:pPr>
      <w:r w:rsidRPr="004251FB">
        <w:rPr>
          <w:rFonts w:ascii="TH SarabunIT๙" w:eastAsia="Sarabun" w:hAnsi="TH SarabunIT๙" w:cs="TH SarabunIT๙"/>
          <w:sz w:val="36"/>
          <w:szCs w:val="36"/>
          <w:u w:val="single"/>
        </w:rPr>
        <w:t>แนวทางการแก้ไขปรับปรุง</w:t>
      </w:r>
    </w:p>
    <w:p w14:paraId="0CFCDC48" w14:textId="77777777" w:rsidR="00A96019" w:rsidRPr="004251FB" w:rsidRDefault="00A96019" w:rsidP="00A96019">
      <w:pPr>
        <w:spacing w:line="240" w:lineRule="auto"/>
        <w:rPr>
          <w:rFonts w:ascii="TH SarabunIT๙" w:eastAsia="Sarabun" w:hAnsi="TH SarabunIT๙" w:cs="TH SarabunIT๙"/>
          <w:b w:val="0"/>
          <w:sz w:val="12"/>
          <w:szCs w:val="12"/>
        </w:rPr>
      </w:pPr>
    </w:p>
    <w:p w14:paraId="5B9B7E9C" w14:textId="77777777" w:rsidR="00A96019" w:rsidRPr="004251FB" w:rsidRDefault="00A96019" w:rsidP="00A96019">
      <w:pPr>
        <w:spacing w:line="240" w:lineRule="auto"/>
        <w:ind w:left="284" w:hanging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จัดให้มีการแต่งตั้งคณะทำงานเร่งรัดการใช้จ่ายงบประมาณรายจ่ายประจำปีและมีการประชุมเร่งรัด ติดตาม การดำเนินงานและการเบิกจ่ายอย่างต่อเนื่อง                               </w:t>
      </w:r>
    </w:p>
    <w:p w14:paraId="7755194F" w14:textId="77777777" w:rsidR="00A96019" w:rsidRPr="004251FB" w:rsidRDefault="00A96019" w:rsidP="00A96019">
      <w:pPr>
        <w:spacing w:line="240" w:lineRule="auto"/>
        <w:ind w:left="284" w:hanging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ให้หน่วยงานผู้เบิกดำเนินการจัดทำแผนการเบิกจ่ายให้ตรงกับความจริง เพื่อให้การดำเนินงานและ การเบิกจ่ายเป็นไปตามแผน พร้อมติดตามผลการดำเนินงานและผลการเบิกจ่ายทุกเดือน ประเมินสถานการณ์ เพื่อเร่งรัดหน่วยเบิกที่ดำเนินการไม่เป็นไปตามแผน </w:t>
      </w:r>
    </w:p>
    <w:p w14:paraId="16B8E875" w14:textId="77777777" w:rsidR="00A96019" w:rsidRPr="004251FB" w:rsidRDefault="00A96019" w:rsidP="00A96019">
      <w:pPr>
        <w:spacing w:line="240" w:lineRule="auto"/>
        <w:ind w:left="284" w:hanging="284"/>
        <w:rPr>
          <w:rFonts w:ascii="TH SarabunIT๙" w:eastAsia="Sarabun" w:hAnsi="TH SarabunIT๙" w:cs="TH SarabunIT๙"/>
          <w:color w:val="000000"/>
          <w:sz w:val="32"/>
          <w:szCs w:val="32"/>
          <w:lang w:bidi="th-TH"/>
        </w:rPr>
      </w:pPr>
      <w:r w:rsidRPr="004251F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 w:rsidRPr="00416825">
        <w:rPr>
          <w:rFonts w:ascii="TH SarabunIT๙" w:eastAsia="Sarabun" w:hAnsi="TH SarabunIT๙" w:cs="TH SarabunIT๙" w:hint="cs"/>
          <w:b w:val="0"/>
          <w:bCs/>
          <w:color w:val="000000"/>
          <w:sz w:val="32"/>
          <w:szCs w:val="32"/>
          <w:cs/>
          <w:lang w:bidi="th-TH"/>
        </w:rPr>
        <w:t>หน่วยงานได้มีการแก้ไขปัญหาโดยดำเนินการใช้งบประมาณดำเนินงานสำรองจ่ายค่าสาธารณูปโภคไป</w:t>
      </w:r>
      <w:r>
        <w:rPr>
          <w:rFonts w:ascii="TH SarabunIT๙" w:eastAsia="Sarabun" w:hAnsi="TH SarabunIT๙" w:cs="TH SarabunIT๙" w:hint="cs"/>
          <w:b w:val="0"/>
          <w:bCs/>
          <w:color w:val="000000"/>
          <w:sz w:val="32"/>
          <w:szCs w:val="32"/>
          <w:cs/>
          <w:lang w:bidi="th-TH"/>
        </w:rPr>
        <w:t>พลาง</w:t>
      </w:r>
      <w:r w:rsidRPr="00416825">
        <w:rPr>
          <w:rFonts w:ascii="TH SarabunIT๙" w:eastAsia="Sarabun" w:hAnsi="TH SarabunIT๙" w:cs="TH SarabunIT๙" w:hint="cs"/>
          <w:b w:val="0"/>
          <w:bCs/>
          <w:color w:val="000000"/>
          <w:sz w:val="32"/>
          <w:szCs w:val="32"/>
          <w:cs/>
          <w:lang w:bidi="th-TH"/>
        </w:rPr>
        <w:t>ก่อนแล้วขอรับการสนับสนุนภายหลัง</w:t>
      </w:r>
    </w:p>
    <w:p w14:paraId="4EBA949D" w14:textId="77777777" w:rsidR="00A96019" w:rsidRDefault="00A96019" w:rsidP="00A96019">
      <w:pPr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</w:p>
    <w:p w14:paraId="66E42925" w14:textId="77777777" w:rsidR="00A96019" w:rsidRDefault="00A96019" w:rsidP="00A96019">
      <w:pPr>
        <w:rPr>
          <w:rFonts w:ascii="TH SarabunIT๙" w:hAnsi="TH SarabunIT๙" w:cs="TH SarabunIT๙"/>
          <w:b w:val="0"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color w:val="auto"/>
          <w:sz w:val="32"/>
          <w:szCs w:val="32"/>
          <w:lang w:val="th-TH" w:bidi="th-TH"/>
        </w:rPr>
        <w:drawing>
          <wp:anchor distT="0" distB="0" distL="114300" distR="114300" simplePos="0" relativeHeight="251684352" behindDoc="0" locked="0" layoutInCell="1" allowOverlap="1" wp14:anchorId="3BD2249A" wp14:editId="07D2F726">
            <wp:simplePos x="0" y="0"/>
            <wp:positionH relativeFrom="column">
              <wp:posOffset>3189545</wp:posOffset>
            </wp:positionH>
            <wp:positionV relativeFrom="paragraph">
              <wp:posOffset>243840</wp:posOffset>
            </wp:positionV>
            <wp:extent cx="1181735" cy="708660"/>
            <wp:effectExtent l="0" t="0" r="0" b="0"/>
            <wp:wrapNone/>
            <wp:docPr id="14084321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17025" name="Picture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B4FAD" w14:textId="77777777" w:rsidR="00A96019" w:rsidRPr="00831C93" w:rsidRDefault="00A96019" w:rsidP="00A9601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31C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</w:p>
    <w:p w14:paraId="7EFC7483" w14:textId="77777777" w:rsidR="00A96019" w:rsidRPr="00C03E22" w:rsidRDefault="00A96019" w:rsidP="00A96019">
      <w:pPr>
        <w:ind w:firstLine="453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60ECF89" w14:textId="77777777" w:rsidR="00A96019" w:rsidRPr="00C03E22" w:rsidRDefault="00A96019" w:rsidP="00A96019">
      <w:pPr>
        <w:tabs>
          <w:tab w:val="center" w:pos="581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C03E22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สุรเดช  ฉัตรไทย</w:t>
      </w:r>
      <w:r w:rsidRPr="00C03E22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713C7DAE" w14:textId="77777777" w:rsidR="00A96019" w:rsidRPr="00C03E22" w:rsidRDefault="00A96019" w:rsidP="00A96019">
      <w:pPr>
        <w:tabs>
          <w:tab w:val="center" w:pos="581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3E2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ผกก.สน.เตาปูน</w:t>
      </w:r>
    </w:p>
    <w:p w14:paraId="4571EB0E" w14:textId="77777777" w:rsidR="00A96019" w:rsidRPr="006D64CC" w:rsidRDefault="00A96019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</w:p>
    <w:sectPr w:rsidR="00A96019" w:rsidRPr="006D64CC" w:rsidSect="000C0374">
      <w:pgSz w:w="11906" w:h="16838"/>
      <w:pgMar w:top="1440" w:right="425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BAA1" w14:textId="77777777" w:rsidR="000C0374" w:rsidRDefault="000C0374" w:rsidP="007057F4">
      <w:r>
        <w:separator/>
      </w:r>
    </w:p>
  </w:endnote>
  <w:endnote w:type="continuationSeparator" w:id="0">
    <w:p w14:paraId="698191D6" w14:textId="77777777" w:rsidR="000C0374" w:rsidRDefault="000C0374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BDFEA" w14:textId="77777777" w:rsidR="000C0374" w:rsidRDefault="000C0374" w:rsidP="007057F4">
      <w:r>
        <w:separator/>
      </w:r>
    </w:p>
  </w:footnote>
  <w:footnote w:type="continuationSeparator" w:id="0">
    <w:p w14:paraId="3E9A22C6" w14:textId="77777777" w:rsidR="000C0374" w:rsidRDefault="000C0374" w:rsidP="00705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E67A50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0E2129F3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16E4A1C"/>
    <w:multiLevelType w:val="multilevel"/>
    <w:tmpl w:val="CEEE40EE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2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B035D"/>
    <w:multiLevelType w:val="hybridMultilevel"/>
    <w:tmpl w:val="6F964C5E"/>
    <w:lvl w:ilvl="0" w:tplc="4A74BF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FC27017"/>
    <w:multiLevelType w:val="hybridMultilevel"/>
    <w:tmpl w:val="98D0064E"/>
    <w:lvl w:ilvl="0" w:tplc="43B6F84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00DD"/>
    <w:multiLevelType w:val="multilevel"/>
    <w:tmpl w:val="838ACDF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8"/>
      </w:rPr>
    </w:lvl>
  </w:abstractNum>
  <w:abstractNum w:abstractNumId="17" w15:restartNumberingAfterBreak="0">
    <w:nsid w:val="3EF27C90"/>
    <w:multiLevelType w:val="hybridMultilevel"/>
    <w:tmpl w:val="7130D87E"/>
    <w:lvl w:ilvl="0" w:tplc="D08C1B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1E833C0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41AB2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1" w15:restartNumberingAfterBreak="0">
    <w:nsid w:val="4A67236C"/>
    <w:multiLevelType w:val="hybridMultilevel"/>
    <w:tmpl w:val="E74CF7B8"/>
    <w:lvl w:ilvl="0" w:tplc="D7521348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D0DC9"/>
    <w:multiLevelType w:val="hybridMultilevel"/>
    <w:tmpl w:val="39EC61D8"/>
    <w:lvl w:ilvl="0" w:tplc="DF4C06B8">
      <w:start w:val="2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8" w15:restartNumberingAfterBreak="0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79F3216C"/>
    <w:multiLevelType w:val="hybridMultilevel"/>
    <w:tmpl w:val="7B921788"/>
    <w:lvl w:ilvl="0" w:tplc="B0ECFEE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EF0C23"/>
    <w:multiLevelType w:val="hybridMultilevel"/>
    <w:tmpl w:val="4B4E587C"/>
    <w:lvl w:ilvl="0" w:tplc="84F2A5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278646">
    <w:abstractNumId w:val="8"/>
  </w:num>
  <w:num w:numId="2" w16cid:durableId="1375347063">
    <w:abstractNumId w:val="28"/>
  </w:num>
  <w:num w:numId="3" w16cid:durableId="794760392">
    <w:abstractNumId w:val="30"/>
  </w:num>
  <w:num w:numId="4" w16cid:durableId="1878345492">
    <w:abstractNumId w:val="32"/>
  </w:num>
  <w:num w:numId="5" w16cid:durableId="43707008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0893385">
    <w:abstractNumId w:val="15"/>
  </w:num>
  <w:num w:numId="7" w16cid:durableId="574053508">
    <w:abstractNumId w:val="27"/>
  </w:num>
  <w:num w:numId="8" w16cid:durableId="2016223474">
    <w:abstractNumId w:val="7"/>
  </w:num>
  <w:num w:numId="9" w16cid:durableId="772743888">
    <w:abstractNumId w:val="6"/>
  </w:num>
  <w:num w:numId="10" w16cid:durableId="1916207466">
    <w:abstractNumId w:val="5"/>
  </w:num>
  <w:num w:numId="11" w16cid:durableId="1553155229">
    <w:abstractNumId w:val="4"/>
  </w:num>
  <w:num w:numId="12" w16cid:durableId="2079399405">
    <w:abstractNumId w:val="3"/>
  </w:num>
  <w:num w:numId="13" w16cid:durableId="883255476">
    <w:abstractNumId w:val="2"/>
  </w:num>
  <w:num w:numId="14" w16cid:durableId="1685329142">
    <w:abstractNumId w:val="1"/>
  </w:num>
  <w:num w:numId="15" w16cid:durableId="1496647751">
    <w:abstractNumId w:val="0"/>
  </w:num>
  <w:num w:numId="16" w16cid:durableId="831218459">
    <w:abstractNumId w:val="19"/>
  </w:num>
  <w:num w:numId="17" w16cid:durableId="1455051877">
    <w:abstractNumId w:val="23"/>
  </w:num>
  <w:num w:numId="18" w16cid:durableId="1077750043">
    <w:abstractNumId w:val="12"/>
  </w:num>
  <w:num w:numId="19" w16cid:durableId="510219536">
    <w:abstractNumId w:val="22"/>
  </w:num>
  <w:num w:numId="20" w16cid:durableId="340864534">
    <w:abstractNumId w:val="24"/>
  </w:num>
  <w:num w:numId="21" w16cid:durableId="1911499348">
    <w:abstractNumId w:val="13"/>
  </w:num>
  <w:num w:numId="22" w16cid:durableId="705644300">
    <w:abstractNumId w:val="17"/>
  </w:num>
  <w:num w:numId="23" w16cid:durableId="868756415">
    <w:abstractNumId w:val="21"/>
  </w:num>
  <w:num w:numId="24" w16cid:durableId="1897156735">
    <w:abstractNumId w:val="9"/>
  </w:num>
  <w:num w:numId="25" w16cid:durableId="1787894138">
    <w:abstractNumId w:val="20"/>
  </w:num>
  <w:num w:numId="26" w16cid:durableId="64382336">
    <w:abstractNumId w:val="10"/>
  </w:num>
  <w:num w:numId="27" w16cid:durableId="1314989834">
    <w:abstractNumId w:val="18"/>
  </w:num>
  <w:num w:numId="28" w16cid:durableId="800802381">
    <w:abstractNumId w:val="14"/>
  </w:num>
  <w:num w:numId="29" w16cid:durableId="1308586843">
    <w:abstractNumId w:val="29"/>
  </w:num>
  <w:num w:numId="30" w16cid:durableId="1005204720">
    <w:abstractNumId w:val="25"/>
  </w:num>
  <w:num w:numId="31" w16cid:durableId="712076918">
    <w:abstractNumId w:val="11"/>
  </w:num>
  <w:num w:numId="32" w16cid:durableId="702752416">
    <w:abstractNumId w:val="16"/>
  </w:num>
  <w:num w:numId="33" w16cid:durableId="1237940430">
    <w:abstractNumId w:val="31"/>
  </w:num>
  <w:num w:numId="34" w16cid:durableId="144488496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D8"/>
    <w:rsid w:val="00001604"/>
    <w:rsid w:val="0001402B"/>
    <w:rsid w:val="000146CD"/>
    <w:rsid w:val="000174F2"/>
    <w:rsid w:val="00022822"/>
    <w:rsid w:val="000356D6"/>
    <w:rsid w:val="00042C13"/>
    <w:rsid w:val="00062E2D"/>
    <w:rsid w:val="00065A28"/>
    <w:rsid w:val="00067C92"/>
    <w:rsid w:val="00081002"/>
    <w:rsid w:val="00090848"/>
    <w:rsid w:val="000942F6"/>
    <w:rsid w:val="000C0374"/>
    <w:rsid w:val="000C37BA"/>
    <w:rsid w:val="000C3C68"/>
    <w:rsid w:val="000D6D2F"/>
    <w:rsid w:val="000E514B"/>
    <w:rsid w:val="000E641B"/>
    <w:rsid w:val="000F1755"/>
    <w:rsid w:val="0010361C"/>
    <w:rsid w:val="00104B8F"/>
    <w:rsid w:val="0011193C"/>
    <w:rsid w:val="00115A25"/>
    <w:rsid w:val="00115B80"/>
    <w:rsid w:val="001173DD"/>
    <w:rsid w:val="00136006"/>
    <w:rsid w:val="001449EC"/>
    <w:rsid w:val="00146CD2"/>
    <w:rsid w:val="001625F7"/>
    <w:rsid w:val="001670A7"/>
    <w:rsid w:val="0018037D"/>
    <w:rsid w:val="001B135A"/>
    <w:rsid w:val="001B361F"/>
    <w:rsid w:val="001D3EFB"/>
    <w:rsid w:val="001E4EB5"/>
    <w:rsid w:val="001F0AF0"/>
    <w:rsid w:val="00213413"/>
    <w:rsid w:val="002158A7"/>
    <w:rsid w:val="002178B9"/>
    <w:rsid w:val="0022015A"/>
    <w:rsid w:val="002246E1"/>
    <w:rsid w:val="002300E3"/>
    <w:rsid w:val="0023222E"/>
    <w:rsid w:val="00234867"/>
    <w:rsid w:val="002406EF"/>
    <w:rsid w:val="002415F6"/>
    <w:rsid w:val="002528B4"/>
    <w:rsid w:val="002625F7"/>
    <w:rsid w:val="0027316B"/>
    <w:rsid w:val="00284AB9"/>
    <w:rsid w:val="00291712"/>
    <w:rsid w:val="002B4C38"/>
    <w:rsid w:val="002B7FFC"/>
    <w:rsid w:val="002C34E6"/>
    <w:rsid w:val="002C7671"/>
    <w:rsid w:val="002D2ED4"/>
    <w:rsid w:val="002D5F5B"/>
    <w:rsid w:val="002E0194"/>
    <w:rsid w:val="002F349E"/>
    <w:rsid w:val="002F36EB"/>
    <w:rsid w:val="002F3756"/>
    <w:rsid w:val="002F3EE5"/>
    <w:rsid w:val="002F59F1"/>
    <w:rsid w:val="002F5B6D"/>
    <w:rsid w:val="002F628E"/>
    <w:rsid w:val="00303541"/>
    <w:rsid w:val="00303EF8"/>
    <w:rsid w:val="00306208"/>
    <w:rsid w:val="0030750E"/>
    <w:rsid w:val="00313042"/>
    <w:rsid w:val="003150BA"/>
    <w:rsid w:val="00321A2F"/>
    <w:rsid w:val="00335D8D"/>
    <w:rsid w:val="0034670D"/>
    <w:rsid w:val="003505EB"/>
    <w:rsid w:val="003555F4"/>
    <w:rsid w:val="003620E2"/>
    <w:rsid w:val="00376C87"/>
    <w:rsid w:val="00385DEC"/>
    <w:rsid w:val="003B0DAE"/>
    <w:rsid w:val="003B24E7"/>
    <w:rsid w:val="003B35D7"/>
    <w:rsid w:val="003C091E"/>
    <w:rsid w:val="003C4DDB"/>
    <w:rsid w:val="003C57D6"/>
    <w:rsid w:val="003D0AEA"/>
    <w:rsid w:val="003D0CA4"/>
    <w:rsid w:val="003F5051"/>
    <w:rsid w:val="003F6854"/>
    <w:rsid w:val="003F75E5"/>
    <w:rsid w:val="00401B5F"/>
    <w:rsid w:val="0040238C"/>
    <w:rsid w:val="00406420"/>
    <w:rsid w:val="004126BF"/>
    <w:rsid w:val="00416825"/>
    <w:rsid w:val="00420DF5"/>
    <w:rsid w:val="00423D82"/>
    <w:rsid w:val="004255D8"/>
    <w:rsid w:val="00430950"/>
    <w:rsid w:val="00435070"/>
    <w:rsid w:val="004371B6"/>
    <w:rsid w:val="004423CB"/>
    <w:rsid w:val="0044289B"/>
    <w:rsid w:val="00444C7B"/>
    <w:rsid w:val="00444FC1"/>
    <w:rsid w:val="00446AA9"/>
    <w:rsid w:val="00447AAC"/>
    <w:rsid w:val="00451DB5"/>
    <w:rsid w:val="004669A6"/>
    <w:rsid w:val="00470D17"/>
    <w:rsid w:val="0047373F"/>
    <w:rsid w:val="00482069"/>
    <w:rsid w:val="0048718B"/>
    <w:rsid w:val="00491222"/>
    <w:rsid w:val="0049185C"/>
    <w:rsid w:val="004A06E1"/>
    <w:rsid w:val="004B2A53"/>
    <w:rsid w:val="004D1C2D"/>
    <w:rsid w:val="004D2BE7"/>
    <w:rsid w:val="004E0C77"/>
    <w:rsid w:val="004F2231"/>
    <w:rsid w:val="005112D1"/>
    <w:rsid w:val="0052064E"/>
    <w:rsid w:val="00521978"/>
    <w:rsid w:val="00526495"/>
    <w:rsid w:val="00530A51"/>
    <w:rsid w:val="00534134"/>
    <w:rsid w:val="005425CA"/>
    <w:rsid w:val="0055035B"/>
    <w:rsid w:val="005611B6"/>
    <w:rsid w:val="005754A0"/>
    <w:rsid w:val="005A0466"/>
    <w:rsid w:val="005A55B3"/>
    <w:rsid w:val="005B4FA6"/>
    <w:rsid w:val="005C2EC0"/>
    <w:rsid w:val="005C3525"/>
    <w:rsid w:val="005C3643"/>
    <w:rsid w:val="005D015C"/>
    <w:rsid w:val="005E47C2"/>
    <w:rsid w:val="005F0347"/>
    <w:rsid w:val="005F3207"/>
    <w:rsid w:val="00605445"/>
    <w:rsid w:val="00613CB9"/>
    <w:rsid w:val="006208C3"/>
    <w:rsid w:val="006374BD"/>
    <w:rsid w:val="00641E4A"/>
    <w:rsid w:val="0065210E"/>
    <w:rsid w:val="006617AC"/>
    <w:rsid w:val="00662D4B"/>
    <w:rsid w:val="00665987"/>
    <w:rsid w:val="00676489"/>
    <w:rsid w:val="0068500D"/>
    <w:rsid w:val="006B28C9"/>
    <w:rsid w:val="006B58C8"/>
    <w:rsid w:val="006B7E33"/>
    <w:rsid w:val="006D5E09"/>
    <w:rsid w:val="006D64CC"/>
    <w:rsid w:val="006E2F2D"/>
    <w:rsid w:val="006E4075"/>
    <w:rsid w:val="007018CE"/>
    <w:rsid w:val="00703EE3"/>
    <w:rsid w:val="007057F4"/>
    <w:rsid w:val="00720977"/>
    <w:rsid w:val="00725C9D"/>
    <w:rsid w:val="00725FAA"/>
    <w:rsid w:val="00731F58"/>
    <w:rsid w:val="0073466C"/>
    <w:rsid w:val="00737AC3"/>
    <w:rsid w:val="0074164F"/>
    <w:rsid w:val="007417B3"/>
    <w:rsid w:val="00742102"/>
    <w:rsid w:val="0074433A"/>
    <w:rsid w:val="007471EE"/>
    <w:rsid w:val="00750AC4"/>
    <w:rsid w:val="00761685"/>
    <w:rsid w:val="007637C4"/>
    <w:rsid w:val="00773B66"/>
    <w:rsid w:val="00775B32"/>
    <w:rsid w:val="00783A0D"/>
    <w:rsid w:val="007A3199"/>
    <w:rsid w:val="007C7473"/>
    <w:rsid w:val="007D242A"/>
    <w:rsid w:val="007D26F1"/>
    <w:rsid w:val="007D3F7E"/>
    <w:rsid w:val="007E4002"/>
    <w:rsid w:val="007E5499"/>
    <w:rsid w:val="007F22F4"/>
    <w:rsid w:val="007F5B5F"/>
    <w:rsid w:val="00803CBD"/>
    <w:rsid w:val="00806DA6"/>
    <w:rsid w:val="00814F22"/>
    <w:rsid w:val="008253A5"/>
    <w:rsid w:val="00831C93"/>
    <w:rsid w:val="008376BE"/>
    <w:rsid w:val="008411DE"/>
    <w:rsid w:val="008417CE"/>
    <w:rsid w:val="0084277E"/>
    <w:rsid w:val="00846250"/>
    <w:rsid w:val="00851AA1"/>
    <w:rsid w:val="00857AFB"/>
    <w:rsid w:val="00864CAD"/>
    <w:rsid w:val="00882D2E"/>
    <w:rsid w:val="008A3C95"/>
    <w:rsid w:val="008A4620"/>
    <w:rsid w:val="008A6EFB"/>
    <w:rsid w:val="008B3738"/>
    <w:rsid w:val="008B5D90"/>
    <w:rsid w:val="008C0C4A"/>
    <w:rsid w:val="008C386D"/>
    <w:rsid w:val="008C4E77"/>
    <w:rsid w:val="008C5106"/>
    <w:rsid w:val="008D195A"/>
    <w:rsid w:val="008D5829"/>
    <w:rsid w:val="009132BC"/>
    <w:rsid w:val="00925F8A"/>
    <w:rsid w:val="0092663D"/>
    <w:rsid w:val="009278B9"/>
    <w:rsid w:val="00946F55"/>
    <w:rsid w:val="00953426"/>
    <w:rsid w:val="009547EB"/>
    <w:rsid w:val="00963CDB"/>
    <w:rsid w:val="009653E9"/>
    <w:rsid w:val="00965BD5"/>
    <w:rsid w:val="00970601"/>
    <w:rsid w:val="00974913"/>
    <w:rsid w:val="00975B96"/>
    <w:rsid w:val="00986EE2"/>
    <w:rsid w:val="009875C8"/>
    <w:rsid w:val="009876BB"/>
    <w:rsid w:val="00990256"/>
    <w:rsid w:val="00991A34"/>
    <w:rsid w:val="00991D08"/>
    <w:rsid w:val="009953B2"/>
    <w:rsid w:val="00997EE2"/>
    <w:rsid w:val="009A419F"/>
    <w:rsid w:val="009A7D34"/>
    <w:rsid w:val="009B13B3"/>
    <w:rsid w:val="009C472E"/>
    <w:rsid w:val="009C5948"/>
    <w:rsid w:val="009C63FA"/>
    <w:rsid w:val="009C7BF2"/>
    <w:rsid w:val="009D1588"/>
    <w:rsid w:val="009E3E17"/>
    <w:rsid w:val="009F5325"/>
    <w:rsid w:val="00A03C5E"/>
    <w:rsid w:val="00A047B9"/>
    <w:rsid w:val="00A1079D"/>
    <w:rsid w:val="00A27690"/>
    <w:rsid w:val="00A323DB"/>
    <w:rsid w:val="00A32A69"/>
    <w:rsid w:val="00A428CA"/>
    <w:rsid w:val="00A4582B"/>
    <w:rsid w:val="00A47F36"/>
    <w:rsid w:val="00A5073C"/>
    <w:rsid w:val="00A60628"/>
    <w:rsid w:val="00A63DE6"/>
    <w:rsid w:val="00A6422A"/>
    <w:rsid w:val="00A70512"/>
    <w:rsid w:val="00A70812"/>
    <w:rsid w:val="00A729EA"/>
    <w:rsid w:val="00A96019"/>
    <w:rsid w:val="00AA4B53"/>
    <w:rsid w:val="00AA57E5"/>
    <w:rsid w:val="00AB1357"/>
    <w:rsid w:val="00AD58E0"/>
    <w:rsid w:val="00AF4694"/>
    <w:rsid w:val="00AF57A4"/>
    <w:rsid w:val="00AF69D8"/>
    <w:rsid w:val="00B00A51"/>
    <w:rsid w:val="00B00CF7"/>
    <w:rsid w:val="00B0688D"/>
    <w:rsid w:val="00B06908"/>
    <w:rsid w:val="00B06990"/>
    <w:rsid w:val="00B115CE"/>
    <w:rsid w:val="00B13504"/>
    <w:rsid w:val="00B13DDB"/>
    <w:rsid w:val="00B24C6E"/>
    <w:rsid w:val="00B26918"/>
    <w:rsid w:val="00B3638A"/>
    <w:rsid w:val="00B40525"/>
    <w:rsid w:val="00B41487"/>
    <w:rsid w:val="00B41D82"/>
    <w:rsid w:val="00B467DC"/>
    <w:rsid w:val="00B54DF5"/>
    <w:rsid w:val="00B749DE"/>
    <w:rsid w:val="00B819E9"/>
    <w:rsid w:val="00B90346"/>
    <w:rsid w:val="00B90661"/>
    <w:rsid w:val="00BA5822"/>
    <w:rsid w:val="00BB6CAC"/>
    <w:rsid w:val="00BC5609"/>
    <w:rsid w:val="00BE7253"/>
    <w:rsid w:val="00C12364"/>
    <w:rsid w:val="00C15692"/>
    <w:rsid w:val="00C17B7F"/>
    <w:rsid w:val="00C32EE7"/>
    <w:rsid w:val="00C32F4D"/>
    <w:rsid w:val="00C4400F"/>
    <w:rsid w:val="00C46DC1"/>
    <w:rsid w:val="00C57EC5"/>
    <w:rsid w:val="00C7788C"/>
    <w:rsid w:val="00C82B22"/>
    <w:rsid w:val="00C94467"/>
    <w:rsid w:val="00CA0C2D"/>
    <w:rsid w:val="00CA16E0"/>
    <w:rsid w:val="00CB1EDF"/>
    <w:rsid w:val="00CB393A"/>
    <w:rsid w:val="00CB4D0F"/>
    <w:rsid w:val="00CC3744"/>
    <w:rsid w:val="00CD022F"/>
    <w:rsid w:val="00CD024D"/>
    <w:rsid w:val="00CD6F94"/>
    <w:rsid w:val="00CE0BC9"/>
    <w:rsid w:val="00CF0144"/>
    <w:rsid w:val="00CF08E6"/>
    <w:rsid w:val="00CF0A67"/>
    <w:rsid w:val="00CF5BE9"/>
    <w:rsid w:val="00D1367F"/>
    <w:rsid w:val="00D13D25"/>
    <w:rsid w:val="00D156CF"/>
    <w:rsid w:val="00D16C75"/>
    <w:rsid w:val="00D2045C"/>
    <w:rsid w:val="00D422D6"/>
    <w:rsid w:val="00D51710"/>
    <w:rsid w:val="00D525CE"/>
    <w:rsid w:val="00D540AF"/>
    <w:rsid w:val="00D55C93"/>
    <w:rsid w:val="00D6093C"/>
    <w:rsid w:val="00D6385A"/>
    <w:rsid w:val="00D638C1"/>
    <w:rsid w:val="00D714A4"/>
    <w:rsid w:val="00D73D44"/>
    <w:rsid w:val="00D967AC"/>
    <w:rsid w:val="00DA04D7"/>
    <w:rsid w:val="00DA202C"/>
    <w:rsid w:val="00DA50C8"/>
    <w:rsid w:val="00DB0157"/>
    <w:rsid w:val="00DD4252"/>
    <w:rsid w:val="00DE02A3"/>
    <w:rsid w:val="00E03CA6"/>
    <w:rsid w:val="00E06C6F"/>
    <w:rsid w:val="00E1326B"/>
    <w:rsid w:val="00E22FEB"/>
    <w:rsid w:val="00E23CEB"/>
    <w:rsid w:val="00E246C5"/>
    <w:rsid w:val="00E37E37"/>
    <w:rsid w:val="00E46232"/>
    <w:rsid w:val="00E50A4D"/>
    <w:rsid w:val="00E50A8B"/>
    <w:rsid w:val="00E52F41"/>
    <w:rsid w:val="00E552EF"/>
    <w:rsid w:val="00E6049B"/>
    <w:rsid w:val="00E64EEF"/>
    <w:rsid w:val="00E66867"/>
    <w:rsid w:val="00E66EEE"/>
    <w:rsid w:val="00E72584"/>
    <w:rsid w:val="00E7407A"/>
    <w:rsid w:val="00E758BC"/>
    <w:rsid w:val="00E80DE6"/>
    <w:rsid w:val="00E869F0"/>
    <w:rsid w:val="00E94251"/>
    <w:rsid w:val="00E94518"/>
    <w:rsid w:val="00E95AFE"/>
    <w:rsid w:val="00EA3B3D"/>
    <w:rsid w:val="00EB5011"/>
    <w:rsid w:val="00EC73AA"/>
    <w:rsid w:val="00ED1ADD"/>
    <w:rsid w:val="00ED3756"/>
    <w:rsid w:val="00EF424F"/>
    <w:rsid w:val="00F03910"/>
    <w:rsid w:val="00F07B85"/>
    <w:rsid w:val="00F154F6"/>
    <w:rsid w:val="00F20897"/>
    <w:rsid w:val="00F25C69"/>
    <w:rsid w:val="00F26CDE"/>
    <w:rsid w:val="00F26EF9"/>
    <w:rsid w:val="00F421F1"/>
    <w:rsid w:val="00F43A02"/>
    <w:rsid w:val="00F45884"/>
    <w:rsid w:val="00F472ED"/>
    <w:rsid w:val="00F54D5C"/>
    <w:rsid w:val="00F553FE"/>
    <w:rsid w:val="00F56785"/>
    <w:rsid w:val="00F63939"/>
    <w:rsid w:val="00F739F4"/>
    <w:rsid w:val="00F81F78"/>
    <w:rsid w:val="00F91AD0"/>
    <w:rsid w:val="00F92E87"/>
    <w:rsid w:val="00F94790"/>
    <w:rsid w:val="00F977AD"/>
    <w:rsid w:val="00FB05E4"/>
    <w:rsid w:val="00FB49CF"/>
    <w:rsid w:val="00FC4062"/>
    <w:rsid w:val="00FE06AF"/>
    <w:rsid w:val="00FE274F"/>
    <w:rsid w:val="00FE6067"/>
    <w:rsid w:val="00FF0B06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CF1D18"/>
  <w15:chartTrackingRefBased/>
  <w15:docId w15:val="{E532477E-070E-4182-A4C9-2EC60539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473"/>
    <w:pPr>
      <w:spacing w:after="0"/>
    </w:pPr>
    <w:rPr>
      <w:b/>
      <w:color w:val="0F0F3F" w:themeColor="text1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7F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eastAsiaTheme="majorEastAsia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2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5B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7057F4"/>
    <w:rPr>
      <w:rFonts w:asciiTheme="majorHAnsi" w:eastAsiaTheme="majorEastAsia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Content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pPr>
      <w:tabs>
        <w:tab w:val="right" w:leader="dot" w:pos="5040"/>
      </w:tabs>
    </w:pPr>
  </w:style>
  <w:style w:type="paragraph" w:styleId="TOC2">
    <w:name w:val="toc 2"/>
    <w:basedOn w:val="Normal"/>
    <w:uiPriority w:val="39"/>
    <w:pPr>
      <w:tabs>
        <w:tab w:val="right" w:leader="dot" w:pos="5040"/>
      </w:tabs>
    </w:pPr>
  </w:style>
  <w:style w:type="paragraph" w:styleId="Title">
    <w:name w:val="Title"/>
    <w:basedOn w:val="Normal"/>
    <w:link w:val="TitleChar"/>
    <w:uiPriority w:val="1"/>
    <w:qFormat/>
    <w:rsid w:val="002E0194"/>
    <w:pPr>
      <w:framePr w:hSpace="180" w:wrap="around" w:vAnchor="page" w:hAnchor="margin" w:y="974"/>
      <w:spacing w:line="240" w:lineRule="auto"/>
      <w:contextualSpacing/>
    </w:pPr>
    <w:rPr>
      <w:rFonts w:asciiTheme="majorHAnsi" w:eastAsiaTheme="majorEastAsia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E0194"/>
    <w:rPr>
      <w:rFonts w:asciiTheme="majorHAnsi" w:eastAsiaTheme="majorEastAsia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057F4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2231"/>
    <w:rPr>
      <w:rFonts w:asciiTheme="majorHAnsi" w:eastAsiaTheme="majorEastAsia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2178B9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7C7473"/>
    <w:rPr>
      <w:i/>
      <w:iCs/>
    </w:rPr>
  </w:style>
  <w:style w:type="character" w:customStyle="1" w:styleId="ContentChar">
    <w:name w:val="Content Char"/>
    <w:basedOn w:val="DefaultParagraphFont"/>
    <w:link w:val="Content"/>
    <w:rsid w:val="002178B9"/>
    <w:rPr>
      <w:color w:val="0F0F3F" w:themeColor="text1"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4255D8"/>
    <w:pPr>
      <w:spacing w:after="200"/>
      <w:ind w:left="720"/>
      <w:contextualSpacing/>
    </w:pPr>
    <w:rPr>
      <w:rFonts w:eastAsiaTheme="minorHAnsi"/>
      <w:b w:val="0"/>
      <w:color w:val="auto"/>
      <w:sz w:val="22"/>
      <w:szCs w:val="28"/>
      <w:lang w:bidi="th-TH"/>
    </w:rPr>
  </w:style>
  <w:style w:type="character" w:customStyle="1" w:styleId="fontstyle01">
    <w:name w:val="fontstyle01"/>
    <w:basedOn w:val="DefaultParagraphFont"/>
    <w:rsid w:val="004255D8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D55C9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:lang w:bidi="th-TH"/>
    </w:rPr>
  </w:style>
  <w:style w:type="paragraph" w:styleId="NoSpacing">
    <w:name w:val="No Spacing"/>
    <w:link w:val="NoSpacingChar"/>
    <w:uiPriority w:val="1"/>
    <w:qFormat/>
    <w:rsid w:val="001B135A"/>
    <w:pPr>
      <w:spacing w:after="0" w:line="240" w:lineRule="auto"/>
    </w:pPr>
    <w:rPr>
      <w:sz w:val="28"/>
      <w:szCs w:val="28"/>
      <w:lang w:eastAsia="en-US"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1B135A"/>
    <w:rPr>
      <w:sz w:val="28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sv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thew\AppData\Roaming\Microsoft\Templates\Business%20report%20(graphic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8A076-F09E-4E97-A451-3A2F1B52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87</TotalTime>
  <Pages>14</Pages>
  <Words>2157</Words>
  <Characters>12296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Natthew</dc:creator>
  <cp:keywords/>
  <dc:description/>
  <cp:lastModifiedBy>Natthaphong Chanta</cp:lastModifiedBy>
  <cp:revision>113</cp:revision>
  <dcterms:created xsi:type="dcterms:W3CDTF">2024-04-19T13:57:00Z</dcterms:created>
  <dcterms:modified xsi:type="dcterms:W3CDTF">2024-04-19T15:50:00Z</dcterms:modified>
</cp:coreProperties>
</file>